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FB0" w:rsidRDefault="00044FB0" w:rsidP="00044FB0">
      <w:pPr>
        <w:tabs>
          <w:tab w:val="left" w:pos="1377"/>
        </w:tabs>
        <w:rPr>
          <w:rFonts w:ascii="Arial" w:hAnsi="Arial" w:cs="Arial"/>
          <w:sz w:val="40"/>
        </w:rPr>
      </w:pPr>
    </w:p>
    <w:p w:rsidR="00044FB0" w:rsidRDefault="00044FB0" w:rsidP="00044FB0">
      <w:pPr>
        <w:tabs>
          <w:tab w:val="left" w:pos="1377"/>
        </w:tabs>
        <w:rPr>
          <w:rFonts w:ascii="Arial" w:hAnsi="Arial" w:cs="Arial"/>
          <w:sz w:val="40"/>
        </w:rPr>
      </w:pPr>
    </w:p>
    <w:p w:rsidR="00044FB0" w:rsidRDefault="00044FB0" w:rsidP="00044FB0">
      <w:pPr>
        <w:tabs>
          <w:tab w:val="left" w:pos="1377"/>
        </w:tabs>
        <w:rPr>
          <w:rFonts w:ascii="Arial" w:hAnsi="Arial" w:cs="Arial"/>
          <w:sz w:val="40"/>
        </w:rPr>
      </w:pPr>
      <w:r>
        <w:rPr>
          <w:noProof/>
          <w:lang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746125</wp:posOffset>
            </wp:positionV>
            <wp:extent cx="58928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507" y="21462"/>
                <wp:lineTo x="21507" y="0"/>
                <wp:lineTo x="0" y="0"/>
              </wp:wrapPolygon>
            </wp:wrapTight>
            <wp:docPr id="2" name="Imagem 2" descr="Dieta Mediterrânica - Um Exemplo de Sustentabili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eta Mediterrânica - Um Exemplo de Sustentabilida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4"/>
                    <a:stretch/>
                  </pic:blipFill>
                  <pic:spPr bwMode="auto">
                    <a:xfrm>
                      <a:off x="0" y="0"/>
                      <a:ext cx="5892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FB0" w:rsidRPr="00786B1F" w:rsidRDefault="00044FB0" w:rsidP="00044FB0">
      <w:pPr>
        <w:tabs>
          <w:tab w:val="left" w:pos="1377"/>
        </w:tabs>
        <w:rPr>
          <w:rFonts w:ascii="Arial" w:hAnsi="Arial" w:cs="Arial"/>
          <w:sz w:val="40"/>
        </w:rPr>
      </w:pPr>
      <w:r w:rsidRPr="00786B1F">
        <w:rPr>
          <w:rFonts w:ascii="Arial" w:hAnsi="Arial" w:cs="Arial"/>
          <w:sz w:val="40"/>
        </w:rPr>
        <w:t>TerrAlimenta - Transição para um Sistema Alimentar Territorializado</w:t>
      </w:r>
    </w:p>
    <w:p w:rsidR="00FB360D" w:rsidRDefault="00044FB0">
      <w:pPr>
        <w:rPr>
          <w:rFonts w:ascii="Arial" w:hAnsi="Arial" w:cs="Arial"/>
          <w:sz w:val="40"/>
        </w:rPr>
      </w:pPr>
      <w:r w:rsidRPr="00044FB0">
        <w:rPr>
          <w:rFonts w:ascii="Arial" w:hAnsi="Arial" w:cs="Arial"/>
          <w:sz w:val="40"/>
        </w:rPr>
        <w:t>C.4 Projeto-piloto para intr</w:t>
      </w:r>
      <w:r>
        <w:rPr>
          <w:rFonts w:ascii="Arial" w:hAnsi="Arial" w:cs="Arial"/>
          <w:sz w:val="40"/>
        </w:rPr>
        <w:t>odução de ementa escolar baseada</w:t>
      </w:r>
      <w:r w:rsidRPr="00044FB0">
        <w:rPr>
          <w:rFonts w:ascii="Arial" w:hAnsi="Arial" w:cs="Arial"/>
          <w:sz w:val="40"/>
        </w:rPr>
        <w:t xml:space="preserve"> na D</w:t>
      </w:r>
      <w:r>
        <w:rPr>
          <w:rFonts w:ascii="Arial" w:hAnsi="Arial" w:cs="Arial"/>
          <w:sz w:val="40"/>
        </w:rPr>
        <w:t xml:space="preserve">ieta </w:t>
      </w:r>
      <w:r w:rsidRPr="00044FB0">
        <w:rPr>
          <w:rFonts w:ascii="Arial" w:hAnsi="Arial" w:cs="Arial"/>
          <w:sz w:val="40"/>
        </w:rPr>
        <w:t>M</w:t>
      </w:r>
      <w:r>
        <w:rPr>
          <w:rFonts w:ascii="Arial" w:hAnsi="Arial" w:cs="Arial"/>
          <w:sz w:val="40"/>
        </w:rPr>
        <w:t>editerrânica</w:t>
      </w:r>
    </w:p>
    <w:p w:rsidR="00567083" w:rsidRDefault="00567083">
      <w:pPr>
        <w:rPr>
          <w:rFonts w:ascii="Arial" w:hAnsi="Arial" w:cs="Arial"/>
          <w:sz w:val="40"/>
        </w:rPr>
      </w:pPr>
    </w:p>
    <w:p w:rsidR="00044FB0" w:rsidRDefault="00567083" w:rsidP="00567083">
      <w:pPr>
        <w:spacing w:after="160" w:line="259" w:lineRule="auto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br w:type="page"/>
      </w:r>
    </w:p>
    <w:p w:rsidR="00044FB0" w:rsidRDefault="00044FB0">
      <w:pPr>
        <w:rPr>
          <w:rFonts w:ascii="Arial" w:hAnsi="Arial" w:cs="Arial"/>
          <w:sz w:val="40"/>
        </w:rPr>
      </w:pPr>
    </w:p>
    <w:p w:rsidR="00567083" w:rsidRPr="00EA46D6" w:rsidRDefault="00567083" w:rsidP="00567083">
      <w:pPr>
        <w:tabs>
          <w:tab w:val="left" w:pos="1377"/>
        </w:tabs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Projeto </w:t>
      </w:r>
      <w:r w:rsidRPr="00EA46D6">
        <w:rPr>
          <w:rFonts w:ascii="Arial" w:hAnsi="Arial" w:cs="Arial"/>
          <w:b/>
          <w:sz w:val="28"/>
          <w:szCs w:val="28"/>
        </w:rPr>
        <w:t>TerrAlimenta - Transição para um Sistema Alimentar Territorializado</w:t>
      </w:r>
    </w:p>
    <w:p w:rsidR="00567083" w:rsidRPr="009A5039" w:rsidRDefault="00567083" w:rsidP="00567083">
      <w:pPr>
        <w:tabs>
          <w:tab w:val="left" w:pos="1377"/>
        </w:tabs>
        <w:spacing w:line="360" w:lineRule="auto"/>
        <w:jc w:val="both"/>
        <w:rPr>
          <w:rFonts w:ascii="Arial" w:hAnsi="Arial" w:cs="Arial"/>
        </w:rPr>
      </w:pPr>
      <w:r w:rsidRPr="009A5039">
        <w:rPr>
          <w:rFonts w:ascii="Arial" w:hAnsi="Arial" w:cs="Arial"/>
        </w:rPr>
        <w:t>Relatório técnico realizado no âmbito do Projeto TerrAlimenta - Transição para um Sistema Alimentar Territorializado, financiado através do Programa de Desenvolvimento Rural (PDR) 2020 e coordenado pela ESDIME em parceria com a Comunidade Intermunicipal do Baixo Alentejo (CIMBAL), Alentejo XXI, Terras Dentro, Rota do Guadiana, Terras do Baixo Guadiana, Terra Sintrópica, Câmara Municipal de Mértola e Câmara Municipal de Ourique. Conta ainda com o apoio da In Loco, da Cooperativa Chamar o Futuro e da Universidade de Évora.</w:t>
      </w:r>
    </w:p>
    <w:p w:rsidR="00567083" w:rsidRPr="00EA46D6" w:rsidRDefault="00567083" w:rsidP="00567083">
      <w:pPr>
        <w:tabs>
          <w:tab w:val="left" w:pos="1377"/>
        </w:tabs>
        <w:jc w:val="both"/>
        <w:rPr>
          <w:rFonts w:ascii="Arial" w:hAnsi="Arial" w:cs="Arial"/>
          <w:b/>
          <w:sz w:val="28"/>
          <w:szCs w:val="28"/>
        </w:rPr>
      </w:pPr>
      <w:r w:rsidRPr="00EA46D6">
        <w:rPr>
          <w:rFonts w:ascii="Arial" w:hAnsi="Arial" w:cs="Arial"/>
          <w:b/>
          <w:sz w:val="28"/>
          <w:szCs w:val="28"/>
        </w:rPr>
        <w:t>Palavras-chave</w:t>
      </w:r>
    </w:p>
    <w:p w:rsidR="00567083" w:rsidRPr="00C202DF" w:rsidRDefault="00567083" w:rsidP="00567083">
      <w:pPr>
        <w:tabs>
          <w:tab w:val="left" w:pos="1377"/>
        </w:tabs>
        <w:spacing w:line="360" w:lineRule="auto"/>
        <w:jc w:val="both"/>
        <w:rPr>
          <w:rFonts w:ascii="Arial" w:hAnsi="Arial" w:cs="Arial"/>
        </w:rPr>
      </w:pPr>
      <w:r w:rsidRPr="00EA46D6">
        <w:rPr>
          <w:rFonts w:ascii="Arial" w:hAnsi="Arial" w:cs="Arial"/>
        </w:rPr>
        <w:t>Dieta Medit</w:t>
      </w:r>
      <w:r>
        <w:rPr>
          <w:rFonts w:ascii="Arial" w:hAnsi="Arial" w:cs="Arial"/>
        </w:rPr>
        <w:t>errânica, alimentação saudável</w:t>
      </w:r>
      <w:r w:rsidRPr="00EA46D6">
        <w:rPr>
          <w:rFonts w:ascii="Arial" w:hAnsi="Arial" w:cs="Arial"/>
        </w:rPr>
        <w:t xml:space="preserve">, ementas, desperdício alimentar, </w:t>
      </w:r>
      <w:r>
        <w:rPr>
          <w:rFonts w:ascii="Arial" w:hAnsi="Arial" w:cs="Arial"/>
        </w:rPr>
        <w:t>alimentos locais</w:t>
      </w:r>
      <w:r w:rsidRPr="00EA46D6">
        <w:rPr>
          <w:rFonts w:ascii="Arial" w:hAnsi="Arial" w:cs="Arial"/>
        </w:rPr>
        <w:t>, cantinas escolares</w:t>
      </w:r>
      <w:r>
        <w:rPr>
          <w:rFonts w:ascii="Arial" w:hAnsi="Arial" w:cs="Arial"/>
        </w:rPr>
        <w:t>, Baixo Alentejo, alimentação sustentável</w:t>
      </w:r>
    </w:p>
    <w:p w:rsidR="00567083" w:rsidRPr="00EA46D6" w:rsidRDefault="00567083" w:rsidP="00567083">
      <w:pPr>
        <w:tabs>
          <w:tab w:val="left" w:pos="1377"/>
        </w:tabs>
        <w:jc w:val="both"/>
        <w:rPr>
          <w:rFonts w:ascii="Arial" w:hAnsi="Arial" w:cs="Arial"/>
          <w:b/>
          <w:sz w:val="28"/>
          <w:szCs w:val="28"/>
        </w:rPr>
      </w:pPr>
      <w:r w:rsidRPr="00EA46D6">
        <w:rPr>
          <w:rFonts w:ascii="Arial" w:hAnsi="Arial" w:cs="Arial"/>
          <w:b/>
          <w:sz w:val="28"/>
          <w:szCs w:val="28"/>
        </w:rPr>
        <w:t>Autores</w:t>
      </w:r>
    </w:p>
    <w:p w:rsidR="00567083" w:rsidRPr="00EA46D6" w:rsidRDefault="00567083" w:rsidP="00567083">
      <w:pPr>
        <w:tabs>
          <w:tab w:val="left" w:pos="1377"/>
        </w:tabs>
        <w:jc w:val="both"/>
        <w:rPr>
          <w:rFonts w:ascii="Arial" w:hAnsi="Arial" w:cs="Arial"/>
        </w:rPr>
      </w:pPr>
      <w:r w:rsidRPr="00EA46D6">
        <w:rPr>
          <w:rFonts w:ascii="Arial" w:hAnsi="Arial" w:cs="Arial"/>
        </w:rPr>
        <w:t>Deborah Monteiro</w:t>
      </w:r>
    </w:p>
    <w:p w:rsidR="00567083" w:rsidRPr="00EA46D6" w:rsidRDefault="00567083" w:rsidP="00567083">
      <w:pPr>
        <w:tabs>
          <w:tab w:val="left" w:pos="1377"/>
        </w:tabs>
        <w:jc w:val="both"/>
        <w:rPr>
          <w:rFonts w:ascii="Arial" w:hAnsi="Arial" w:cs="Arial"/>
        </w:rPr>
      </w:pPr>
      <w:r w:rsidRPr="00EA46D6">
        <w:rPr>
          <w:rFonts w:ascii="Arial" w:hAnsi="Arial" w:cs="Arial"/>
        </w:rPr>
        <w:t>Comunidade Intermunicipal Do Baixo Alentejo (CIMBAL)</w:t>
      </w:r>
    </w:p>
    <w:p w:rsidR="00567083" w:rsidRDefault="00567083" w:rsidP="00567083">
      <w:pPr>
        <w:tabs>
          <w:tab w:val="left" w:pos="1377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Data</w:t>
      </w:r>
      <w:r>
        <w:rPr>
          <w:rFonts w:ascii="Arial" w:hAnsi="Arial" w:cs="Arial"/>
          <w:b/>
          <w:sz w:val="28"/>
          <w:szCs w:val="28"/>
        </w:rPr>
        <w:tab/>
      </w:r>
    </w:p>
    <w:p w:rsidR="00044FB0" w:rsidRDefault="00507A6B" w:rsidP="00567083">
      <w:pPr>
        <w:rPr>
          <w:rFonts w:ascii="Arial" w:hAnsi="Arial" w:cs="Arial"/>
          <w:sz w:val="40"/>
        </w:rPr>
      </w:pPr>
      <w:r>
        <w:rPr>
          <w:rFonts w:ascii="Arial" w:hAnsi="Arial" w:cs="Arial"/>
          <w:szCs w:val="28"/>
        </w:rPr>
        <w:t>Junho</w:t>
      </w:r>
      <w:r w:rsidR="00567083">
        <w:rPr>
          <w:rFonts w:ascii="Arial" w:hAnsi="Arial" w:cs="Arial"/>
          <w:szCs w:val="28"/>
        </w:rPr>
        <w:t xml:space="preserve"> de 2024</w:t>
      </w:r>
    </w:p>
    <w:p w:rsidR="00567083" w:rsidRDefault="00567083">
      <w:pPr>
        <w:rPr>
          <w:rFonts w:ascii="Arial" w:hAnsi="Arial" w:cs="Arial"/>
          <w:sz w:val="40"/>
        </w:rPr>
      </w:pPr>
    </w:p>
    <w:p w:rsidR="00CA2140" w:rsidRDefault="00CA2140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 w:rsidP="0056708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BF445F">
        <w:rPr>
          <w:rFonts w:ascii="Arial" w:hAnsi="Arial" w:cs="Arial"/>
          <w:b/>
          <w:sz w:val="28"/>
          <w:szCs w:val="28"/>
        </w:rPr>
        <w:lastRenderedPageBreak/>
        <w:t xml:space="preserve">Índice de figuras </w:t>
      </w:r>
    </w:p>
    <w:p w:rsidR="00802881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  <w:r w:rsidRPr="00B20003">
        <w:rPr>
          <w:rFonts w:ascii="Arial" w:hAnsi="Arial" w:cs="Arial"/>
          <w:b/>
          <w:szCs w:val="28"/>
        </w:rPr>
        <w:t xml:space="preserve">Figura 1: </w:t>
      </w:r>
      <w:r w:rsidRPr="00B20003">
        <w:rPr>
          <w:rFonts w:ascii="Arial" w:hAnsi="Arial" w:cs="Arial"/>
          <w:szCs w:val="28"/>
        </w:rPr>
        <w:t>Recipientes para o depósito dos restos dos pratos dos alunos do Agrupamento de Escolas de Ourique.</w:t>
      </w: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szCs w:val="28"/>
        </w:rPr>
      </w:pP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:rsidR="00567083" w:rsidRPr="00BF445F" w:rsidRDefault="00567083" w:rsidP="0056708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BF445F">
        <w:rPr>
          <w:rFonts w:ascii="Arial" w:hAnsi="Arial" w:cs="Arial"/>
          <w:b/>
          <w:sz w:val="28"/>
          <w:szCs w:val="28"/>
        </w:rPr>
        <w:lastRenderedPageBreak/>
        <w:t xml:space="preserve">Índice de tabelas  </w:t>
      </w:r>
    </w:p>
    <w:p w:rsidR="00B20003" w:rsidRPr="00B20003" w:rsidRDefault="00B20003" w:rsidP="00B20003">
      <w:pPr>
        <w:pStyle w:val="Legenda1"/>
        <w:spacing w:line="360" w:lineRule="auto"/>
        <w:jc w:val="both"/>
      </w:pPr>
      <w:r w:rsidRPr="00B20003">
        <w:rPr>
          <w:b/>
        </w:rPr>
        <w:t>Tabela 1:</w:t>
      </w:r>
      <w:r w:rsidRPr="00B20003">
        <w:t xml:space="preserve"> Ementa semanal de 8 a 12 de abril.  </w:t>
      </w: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2:</w:t>
      </w:r>
      <w:r w:rsidRPr="00B20003">
        <w:rPr>
          <w:rFonts w:ascii="Arial" w:hAnsi="Arial" w:cs="Arial"/>
        </w:rPr>
        <w:t xml:space="preserve"> Número de refeições servidas na semana anterior à implementação do projeto-piloto. </w:t>
      </w: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 xml:space="preserve">Tabela 3: </w:t>
      </w:r>
      <w:r w:rsidRPr="00B20003">
        <w:rPr>
          <w:rFonts w:ascii="Arial" w:hAnsi="Arial" w:cs="Arial"/>
        </w:rPr>
        <w:t xml:space="preserve">Distribuição do peso dos restos, relativamente ao prato de sopa servido.  </w:t>
      </w:r>
    </w:p>
    <w:p w:rsidR="00B20003" w:rsidRP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 xml:space="preserve">Tabela 4: </w:t>
      </w:r>
      <w:r w:rsidRPr="00B20003">
        <w:rPr>
          <w:rFonts w:ascii="Arial" w:hAnsi="Arial" w:cs="Arial"/>
        </w:rPr>
        <w:t>Peso dos restos, por criança, de acordo com o prato de sopa servido.</w:t>
      </w:r>
    </w:p>
    <w:p w:rsidR="00B20003" w:rsidRP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5:</w:t>
      </w:r>
      <w:r w:rsidRPr="00B20003">
        <w:rPr>
          <w:rFonts w:ascii="Arial" w:hAnsi="Arial" w:cs="Arial"/>
        </w:rPr>
        <w:t xml:space="preserve"> Distribuição do peso dos restos, relativamente ao prato principal.</w:t>
      </w:r>
    </w:p>
    <w:p w:rsidR="00B20003" w:rsidRP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6:</w:t>
      </w:r>
      <w:r w:rsidRPr="00B20003">
        <w:rPr>
          <w:rFonts w:ascii="Arial" w:hAnsi="Arial" w:cs="Arial"/>
        </w:rPr>
        <w:t xml:space="preserve"> Peso dos restos, por criança, de acordo com o prato principal servido.</w:t>
      </w:r>
    </w:p>
    <w:p w:rsidR="00B20003" w:rsidRP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7:</w:t>
      </w:r>
      <w:r w:rsidRPr="00B20003">
        <w:rPr>
          <w:rFonts w:ascii="Arial" w:hAnsi="Arial" w:cs="Arial"/>
        </w:rPr>
        <w:t xml:space="preserve"> Distribuição do peso dos restos relativamente ao tipo de salada servido.</w:t>
      </w:r>
    </w:p>
    <w:p w:rsidR="00B20003" w:rsidRP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 xml:space="preserve">Tabela 8: </w:t>
      </w:r>
      <w:r w:rsidRPr="00B20003">
        <w:rPr>
          <w:rFonts w:ascii="Arial" w:hAnsi="Arial" w:cs="Arial"/>
        </w:rPr>
        <w:t>Peso dos restos, por criança, de acordo com o tipo de salada servido.</w:t>
      </w: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9:</w:t>
      </w:r>
      <w:r w:rsidRPr="00B20003">
        <w:rPr>
          <w:rFonts w:ascii="Arial" w:hAnsi="Arial" w:cs="Arial"/>
        </w:rPr>
        <w:t xml:space="preserve"> Ementa Semanal do projeto-piloto.  </w:t>
      </w:r>
    </w:p>
    <w:p w:rsidR="00B20003" w:rsidRP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10:</w:t>
      </w:r>
      <w:r w:rsidRPr="00B20003">
        <w:rPr>
          <w:rFonts w:ascii="Arial" w:hAnsi="Arial" w:cs="Arial"/>
        </w:rPr>
        <w:t xml:space="preserve"> Número de refeições servidas durante o projeto-piloto.  </w:t>
      </w: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11:</w:t>
      </w:r>
      <w:r w:rsidRPr="00B20003">
        <w:rPr>
          <w:rFonts w:ascii="Arial" w:hAnsi="Arial" w:cs="Arial"/>
        </w:rPr>
        <w:t xml:space="preserve"> Produtos alimentares adquiridos para a confeção da ementa do dia 15/04/2024.</w:t>
      </w: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12:</w:t>
      </w:r>
      <w:r w:rsidRPr="00B20003">
        <w:rPr>
          <w:rFonts w:ascii="Arial" w:hAnsi="Arial" w:cs="Arial"/>
        </w:rPr>
        <w:t xml:space="preserve"> Produtos alimentares adquiridos para a confeção da ementa do dia 16/04/2024.</w:t>
      </w: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13:</w:t>
      </w:r>
      <w:r w:rsidRPr="00B20003">
        <w:rPr>
          <w:rFonts w:ascii="Arial" w:hAnsi="Arial" w:cs="Arial"/>
        </w:rPr>
        <w:t xml:space="preserve"> Produtos alimentares adquiridos para a confeção da ementa do dia 17/04/2024.</w:t>
      </w: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14:</w:t>
      </w:r>
      <w:r w:rsidRPr="00B20003">
        <w:rPr>
          <w:rFonts w:ascii="Arial" w:hAnsi="Arial" w:cs="Arial"/>
        </w:rPr>
        <w:t xml:space="preserve"> Produtos alimentares adquiridos para a confeção da ementa do dia 18/04/2024.</w:t>
      </w: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15:</w:t>
      </w:r>
      <w:r w:rsidRPr="00B20003">
        <w:rPr>
          <w:rFonts w:ascii="Arial" w:hAnsi="Arial" w:cs="Arial"/>
        </w:rPr>
        <w:t xml:space="preserve"> Produtos alimentares adquiridos para a confeção da ementa do dia 19/04/2024.</w:t>
      </w: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16:</w:t>
      </w:r>
      <w:r w:rsidRPr="00B20003">
        <w:rPr>
          <w:rFonts w:ascii="Arial" w:hAnsi="Arial" w:cs="Arial"/>
        </w:rPr>
        <w:t xml:space="preserve"> Distribuição do peso dos restos, relativamente ao prato de sopa servido.  </w:t>
      </w:r>
    </w:p>
    <w:p w:rsidR="00B20003" w:rsidRP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 xml:space="preserve">Tabela 17: </w:t>
      </w:r>
      <w:r w:rsidRPr="00B20003">
        <w:rPr>
          <w:rFonts w:ascii="Arial" w:hAnsi="Arial" w:cs="Arial"/>
        </w:rPr>
        <w:t>Peso dos restos, por criança, de acordo com o prato de sopa servido.</w:t>
      </w:r>
    </w:p>
    <w:p w:rsidR="00B20003" w:rsidRP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 xml:space="preserve">Tabela 18: </w:t>
      </w:r>
      <w:r w:rsidRPr="00B20003">
        <w:rPr>
          <w:rFonts w:ascii="Arial" w:hAnsi="Arial" w:cs="Arial"/>
        </w:rPr>
        <w:t>Distribuição do peso dos restos, relativamente ao prato principal.</w:t>
      </w:r>
    </w:p>
    <w:p w:rsidR="00B20003" w:rsidRP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 xml:space="preserve">Tabela 19: </w:t>
      </w:r>
      <w:r w:rsidRPr="00B20003">
        <w:rPr>
          <w:rFonts w:ascii="Arial" w:hAnsi="Arial" w:cs="Arial"/>
        </w:rPr>
        <w:t>Peso dos restos, por criança, de acordo com o prato principal servido</w:t>
      </w: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lastRenderedPageBreak/>
        <w:t>Tabela 20:</w:t>
      </w:r>
      <w:r w:rsidRPr="00B20003">
        <w:rPr>
          <w:rFonts w:ascii="Arial" w:hAnsi="Arial" w:cs="Arial"/>
        </w:rPr>
        <w:t xml:space="preserve"> Distribuição do peso dos restos relativamente ao tipo de salada servida.</w:t>
      </w:r>
    </w:p>
    <w:p w:rsidR="00B20003" w:rsidRP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20003">
        <w:rPr>
          <w:rFonts w:ascii="Arial" w:hAnsi="Arial" w:cs="Arial"/>
          <w:b/>
        </w:rPr>
        <w:t>Tabela 21:</w:t>
      </w:r>
      <w:r w:rsidRPr="00B20003">
        <w:rPr>
          <w:rFonts w:ascii="Arial" w:hAnsi="Arial" w:cs="Arial"/>
        </w:rPr>
        <w:t xml:space="preserve"> Peso dos restos, por criança, de acordo com o tipo de salada servida.</w:t>
      </w: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B20003" w:rsidRDefault="00B20003" w:rsidP="00B20003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BF445F">
        <w:rPr>
          <w:rFonts w:ascii="Arial" w:hAnsi="Arial" w:cs="Arial"/>
          <w:b/>
          <w:sz w:val="28"/>
          <w:szCs w:val="28"/>
        </w:rPr>
        <w:lastRenderedPageBreak/>
        <w:t xml:space="preserve">Índice de </w:t>
      </w:r>
      <w:r>
        <w:rPr>
          <w:rFonts w:ascii="Arial" w:hAnsi="Arial" w:cs="Arial"/>
          <w:b/>
          <w:sz w:val="28"/>
          <w:szCs w:val="28"/>
        </w:rPr>
        <w:t>gráficos</w:t>
      </w:r>
    </w:p>
    <w:p w:rsid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522039">
        <w:rPr>
          <w:rFonts w:ascii="Arial" w:hAnsi="Arial" w:cs="Arial"/>
          <w:b/>
        </w:rPr>
        <w:t>Gráfico 1:</w:t>
      </w:r>
      <w:r w:rsidRPr="00522039">
        <w:rPr>
          <w:rFonts w:ascii="Arial" w:hAnsi="Arial" w:cs="Arial"/>
        </w:rPr>
        <w:t xml:space="preserve"> Nível de satisfação com o prato de sopa servido.</w:t>
      </w:r>
    </w:p>
    <w:p w:rsid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522039">
        <w:rPr>
          <w:rFonts w:ascii="Arial" w:hAnsi="Arial" w:cs="Arial"/>
          <w:b/>
        </w:rPr>
        <w:t>Gráfico 2:</w:t>
      </w:r>
      <w:r>
        <w:rPr>
          <w:rFonts w:ascii="Arial" w:hAnsi="Arial" w:cs="Arial"/>
        </w:rPr>
        <w:t xml:space="preserve"> </w:t>
      </w:r>
      <w:r w:rsidRPr="00522039">
        <w:rPr>
          <w:rFonts w:ascii="Arial" w:hAnsi="Arial" w:cs="Arial"/>
        </w:rPr>
        <w:t>Nível de Satisfação com o prato principal servido.</w:t>
      </w:r>
    </w:p>
    <w:p w:rsidR="00B20003" w:rsidRDefault="00B20003" w:rsidP="00B20003">
      <w:pPr>
        <w:spacing w:line="360" w:lineRule="auto"/>
        <w:jc w:val="both"/>
        <w:rPr>
          <w:rFonts w:ascii="Arial" w:hAnsi="Arial" w:cs="Arial"/>
        </w:rPr>
      </w:pPr>
      <w:r w:rsidRPr="00BB371E">
        <w:rPr>
          <w:rFonts w:ascii="Arial" w:hAnsi="Arial" w:cs="Arial"/>
          <w:b/>
        </w:rPr>
        <w:t>Gráfico 3:</w:t>
      </w:r>
      <w:r w:rsidRPr="00BB371E">
        <w:rPr>
          <w:rFonts w:ascii="Arial" w:hAnsi="Arial" w:cs="Arial"/>
        </w:rPr>
        <w:t xml:space="preserve"> Nível de Satisfação com a sobremesa.</w:t>
      </w:r>
    </w:p>
    <w:p w:rsid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Gráfico 4: </w:t>
      </w:r>
      <w:r w:rsidRPr="004118A2">
        <w:rPr>
          <w:rFonts w:ascii="Arial" w:hAnsi="Arial" w:cs="Arial"/>
        </w:rPr>
        <w:t>Nível de satisfação com o prato de sopa servido.</w:t>
      </w:r>
    </w:p>
    <w:p w:rsid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Gráfico 5: </w:t>
      </w:r>
      <w:r w:rsidRPr="004118A2">
        <w:rPr>
          <w:rFonts w:ascii="Arial" w:hAnsi="Arial" w:cs="Arial"/>
        </w:rPr>
        <w:t xml:space="preserve">Nível de satisfação com o prato </w:t>
      </w:r>
      <w:r>
        <w:rPr>
          <w:rFonts w:ascii="Arial" w:hAnsi="Arial" w:cs="Arial"/>
        </w:rPr>
        <w:t>principal</w:t>
      </w:r>
      <w:r w:rsidRPr="004118A2">
        <w:rPr>
          <w:rFonts w:ascii="Arial" w:hAnsi="Arial" w:cs="Arial"/>
        </w:rPr>
        <w:t xml:space="preserve"> servido.</w:t>
      </w:r>
    </w:p>
    <w:p w:rsidR="00B20003" w:rsidRDefault="00B20003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Gráfico 6: </w:t>
      </w:r>
      <w:r w:rsidRPr="004118A2">
        <w:rPr>
          <w:rFonts w:ascii="Arial" w:hAnsi="Arial" w:cs="Arial"/>
        </w:rPr>
        <w:t xml:space="preserve">Nível de satisfação com </w:t>
      </w:r>
      <w:r>
        <w:rPr>
          <w:rFonts w:ascii="Arial" w:hAnsi="Arial" w:cs="Arial"/>
        </w:rPr>
        <w:t xml:space="preserve">a sobremesa. </w:t>
      </w:r>
    </w:p>
    <w:p w:rsidR="00745839" w:rsidRDefault="00745839" w:rsidP="00745839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Gráfico 7: </w:t>
      </w:r>
      <w:r>
        <w:rPr>
          <w:rFonts w:ascii="Arial" w:hAnsi="Arial" w:cs="Arial"/>
        </w:rPr>
        <w:t xml:space="preserve">Resultado das pesagens </w:t>
      </w:r>
      <w:r w:rsidRPr="00745839">
        <w:rPr>
          <w:rFonts w:ascii="Arial" w:hAnsi="Arial" w:cs="Arial"/>
        </w:rPr>
        <w:t>do Desperdício Alimentar antes e durante a semana do projeto-piloto.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</w:t>
      </w:r>
    </w:p>
    <w:p w:rsidR="00745839" w:rsidRDefault="00745839" w:rsidP="00B20003">
      <w:pPr>
        <w:tabs>
          <w:tab w:val="left" w:pos="4215"/>
        </w:tabs>
        <w:spacing w:line="360" w:lineRule="auto"/>
        <w:jc w:val="both"/>
        <w:rPr>
          <w:rFonts w:ascii="Arial" w:hAnsi="Arial" w:cs="Arial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p w:rsidR="00567083" w:rsidRDefault="00567083">
      <w:pPr>
        <w:rPr>
          <w:rFonts w:ascii="Arial" w:hAnsi="Arial" w:cs="Arial"/>
          <w:sz w:val="4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557579455"/>
        <w:docPartObj>
          <w:docPartGallery w:val="Table of Contents"/>
          <w:docPartUnique/>
        </w:docPartObj>
      </w:sdtPr>
      <w:sdtEndPr/>
      <w:sdtContent>
        <w:p w:rsidR="00044FB0" w:rsidRPr="00B20003" w:rsidRDefault="00044FB0" w:rsidP="00BB1F32">
          <w:pPr>
            <w:pStyle w:val="Cabealhodondice"/>
            <w:spacing w:line="360" w:lineRule="auto"/>
            <w:jc w:val="both"/>
            <w:rPr>
              <w:rFonts w:ascii="Arial" w:hAnsi="Arial" w:cs="Arial"/>
              <w:color w:val="auto"/>
            </w:rPr>
          </w:pPr>
          <w:r w:rsidRPr="00B20003">
            <w:rPr>
              <w:rFonts w:ascii="Arial" w:hAnsi="Arial" w:cs="Arial"/>
              <w:color w:val="auto"/>
            </w:rPr>
            <w:t>Índice</w:t>
          </w:r>
        </w:p>
        <w:p w:rsidR="00A25572" w:rsidRPr="00A25572" w:rsidRDefault="00044FB0" w:rsidP="00A25572">
          <w:pPr>
            <w:pStyle w:val="ndice1"/>
            <w:tabs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r w:rsidRPr="00A25572">
            <w:rPr>
              <w:rFonts w:ascii="Arial" w:hAnsi="Arial" w:cs="Arial"/>
            </w:rPr>
            <w:fldChar w:fldCharType="begin"/>
          </w:r>
          <w:r w:rsidRPr="00A25572">
            <w:rPr>
              <w:rFonts w:ascii="Arial" w:hAnsi="Arial" w:cs="Arial"/>
            </w:rPr>
            <w:instrText xml:space="preserve"> TOC \o "1-3" \h \z \u </w:instrText>
          </w:r>
          <w:r w:rsidRPr="00A25572">
            <w:rPr>
              <w:rFonts w:ascii="Arial" w:hAnsi="Arial" w:cs="Arial"/>
            </w:rPr>
            <w:fldChar w:fldCharType="separate"/>
          </w:r>
          <w:hyperlink w:anchor="_Toc170392922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Abreviaturas, Siglas e Acrónimos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_Toc170392922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8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23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Sumário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_Toc170392923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9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left" w:pos="440"/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24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1.</w:t>
            </w:r>
            <w:r w:rsidR="00A25572" w:rsidRPr="00A25572">
              <w:rPr>
                <w:rFonts w:ascii="Arial" w:eastAsiaTheme="minorEastAsia" w:hAnsi="Arial" w:cs="Arial"/>
                <w:noProof/>
                <w:lang w:eastAsia="pt-PT"/>
              </w:rPr>
              <w:tab/>
            </w:r>
            <w:r w:rsidR="00A25572" w:rsidRPr="00A25572">
              <w:rPr>
                <w:rStyle w:val="Hiperligao"/>
                <w:rFonts w:ascii="Arial" w:hAnsi="Arial" w:cs="Arial"/>
                <w:noProof/>
              </w:rPr>
              <w:t>Introdução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_Toc170392924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10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left" w:pos="440"/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25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3.</w:t>
            </w:r>
            <w:r w:rsidR="00A25572" w:rsidRPr="00A25572">
              <w:rPr>
                <w:rFonts w:ascii="Arial" w:eastAsiaTheme="minorEastAsia" w:hAnsi="Arial" w:cs="Arial"/>
                <w:noProof/>
                <w:lang w:eastAsia="pt-PT"/>
              </w:rPr>
              <w:tab/>
            </w:r>
            <w:r w:rsidR="00A25572" w:rsidRPr="00A25572">
              <w:rPr>
                <w:rStyle w:val="Hiperligao"/>
                <w:rFonts w:ascii="Arial" w:hAnsi="Arial" w:cs="Arial"/>
                <w:noProof/>
              </w:rPr>
              <w:t>Objetivo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_Toc170392925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11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left" w:pos="440"/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26" w:history="1">
            <w:r w:rsidR="00A25572" w:rsidRPr="00A25572">
              <w:rPr>
                <w:rStyle w:val="Hiperligao"/>
                <w:rFonts w:ascii="Arial" w:eastAsia="Times New Roman" w:hAnsi="Arial" w:cs="Arial"/>
                <w:noProof/>
                <w:lang w:eastAsia="pt-PT"/>
              </w:rPr>
              <w:t>4.</w:t>
            </w:r>
            <w:r w:rsidR="00A25572" w:rsidRPr="00A25572">
              <w:rPr>
                <w:rFonts w:ascii="Arial" w:eastAsiaTheme="minorEastAsia" w:hAnsi="Arial" w:cs="Arial"/>
                <w:noProof/>
                <w:lang w:eastAsia="pt-PT"/>
              </w:rPr>
              <w:tab/>
            </w:r>
            <w:r w:rsidR="00A25572" w:rsidRPr="00A25572">
              <w:rPr>
                <w:rStyle w:val="Hiperligao"/>
                <w:rFonts w:ascii="Arial" w:eastAsia="Times New Roman" w:hAnsi="Arial" w:cs="Arial"/>
                <w:noProof/>
                <w:lang w:eastAsia="pt-PT"/>
              </w:rPr>
              <w:t>Resultados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_Toc170392926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12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left" w:pos="660"/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27" w:history="1">
            <w:r w:rsidR="00A25572" w:rsidRPr="00A25572">
              <w:rPr>
                <w:rStyle w:val="Hiperligao"/>
                <w:rFonts w:ascii="Arial" w:eastAsia="Times New Roman" w:hAnsi="Arial" w:cs="Arial"/>
                <w:noProof/>
                <w:lang w:eastAsia="pt-PT"/>
              </w:rPr>
              <w:t>4.1</w:t>
            </w:r>
            <w:r w:rsidR="00A25572" w:rsidRPr="00A25572">
              <w:rPr>
                <w:rFonts w:ascii="Arial" w:eastAsiaTheme="minorEastAsia" w:hAnsi="Arial" w:cs="Arial"/>
                <w:noProof/>
                <w:lang w:eastAsia="pt-PT"/>
              </w:rPr>
              <w:tab/>
            </w:r>
            <w:r w:rsidR="00A25572" w:rsidRPr="00A25572">
              <w:rPr>
                <w:rStyle w:val="Hiperligao"/>
                <w:rFonts w:ascii="Arial" w:eastAsia="Times New Roman" w:hAnsi="Arial" w:cs="Arial"/>
                <w:noProof/>
                <w:lang w:eastAsia="pt-PT"/>
              </w:rPr>
              <w:t>Semana anterior ao piloto (8 a 12 de abril)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_Toc170392927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12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28" w:history="1">
            <w:r w:rsidR="00A25572" w:rsidRPr="00A25572">
              <w:rPr>
                <w:rStyle w:val="Hiperligao"/>
                <w:rFonts w:ascii="Arial" w:hAnsi="Arial" w:cs="Arial"/>
                <w:noProof/>
                <w:lang w:eastAsia="pt-PT"/>
              </w:rPr>
              <w:t>4.1.1 Número de refeições servidas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_Toc170392928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12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29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4.1.2 Avaliação do Desperdício Alimentar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_Toc170392929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13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30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4.1.3 Avaliação da Satisfação da Ementa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_Toc170392930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17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left" w:pos="660"/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31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4.2</w:t>
            </w:r>
            <w:r w:rsidR="00A25572" w:rsidRPr="00A25572">
              <w:rPr>
                <w:rFonts w:ascii="Arial" w:eastAsiaTheme="minorEastAsia" w:hAnsi="Arial" w:cs="Arial"/>
                <w:noProof/>
                <w:lang w:eastAsia="pt-PT"/>
              </w:rPr>
              <w:tab/>
            </w:r>
            <w:r w:rsidR="00A25572" w:rsidRPr="00A25572">
              <w:rPr>
                <w:rStyle w:val="Hiperligao"/>
                <w:rFonts w:ascii="Arial" w:hAnsi="Arial" w:cs="Arial"/>
                <w:noProof/>
              </w:rPr>
              <w:t>Semana do projeto-piloto (15 a 19 de abril)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_Toc170392931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20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32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4.2.1 Número de refeições servidas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_Toc170392932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20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33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4.2.2 Produtos Alimentares Utilizados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_Toc170392933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22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34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4.2.3 Desperdício Alimentar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_Toc170392934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33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35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4.2.4 Avaliação da Satisfação da Ementa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_Toc170392935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36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left" w:pos="440"/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36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5.</w:t>
            </w:r>
            <w:r w:rsidR="00A25572" w:rsidRPr="00A25572">
              <w:rPr>
                <w:rFonts w:ascii="Arial" w:eastAsiaTheme="minorEastAsia" w:hAnsi="Arial" w:cs="Arial"/>
                <w:noProof/>
                <w:lang w:eastAsia="pt-PT"/>
              </w:rPr>
              <w:tab/>
            </w:r>
            <w:r w:rsidR="00A25572" w:rsidRPr="00A25572">
              <w:rPr>
                <w:rStyle w:val="Hiperligao"/>
                <w:rFonts w:ascii="Arial" w:hAnsi="Arial" w:cs="Arial"/>
                <w:noProof/>
              </w:rPr>
              <w:t>Discussão dos Resultados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_Toc170392936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39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left" w:pos="440"/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37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6.</w:t>
            </w:r>
            <w:r w:rsidR="00A25572" w:rsidRPr="00A25572">
              <w:rPr>
                <w:rFonts w:ascii="Arial" w:eastAsiaTheme="minorEastAsia" w:hAnsi="Arial" w:cs="Arial"/>
                <w:noProof/>
                <w:lang w:eastAsia="pt-PT"/>
              </w:rPr>
              <w:tab/>
            </w:r>
            <w:r w:rsidR="00A25572" w:rsidRPr="00A25572">
              <w:rPr>
                <w:rStyle w:val="Hiperligao"/>
                <w:rFonts w:ascii="Arial" w:hAnsi="Arial" w:cs="Arial"/>
                <w:noProof/>
              </w:rPr>
              <w:t>Conclusão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_Toc170392937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41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A25572" w:rsidRPr="00A25572" w:rsidRDefault="008930AD" w:rsidP="00A25572">
          <w:pPr>
            <w:pStyle w:val="ndice1"/>
            <w:tabs>
              <w:tab w:val="left" w:pos="440"/>
              <w:tab w:val="right" w:leader="dot" w:pos="8494"/>
            </w:tabs>
            <w:jc w:val="both"/>
            <w:rPr>
              <w:rFonts w:ascii="Arial" w:eastAsiaTheme="minorEastAsia" w:hAnsi="Arial" w:cs="Arial"/>
              <w:noProof/>
              <w:lang w:eastAsia="pt-PT"/>
            </w:rPr>
          </w:pPr>
          <w:hyperlink w:anchor="_Toc170392938" w:history="1">
            <w:r w:rsidR="00A25572" w:rsidRPr="00A25572">
              <w:rPr>
                <w:rStyle w:val="Hiperligao"/>
                <w:rFonts w:ascii="Arial" w:hAnsi="Arial" w:cs="Arial"/>
                <w:noProof/>
              </w:rPr>
              <w:t>7.</w:t>
            </w:r>
            <w:r w:rsidR="00A25572" w:rsidRPr="00A25572">
              <w:rPr>
                <w:rFonts w:ascii="Arial" w:eastAsiaTheme="minorEastAsia" w:hAnsi="Arial" w:cs="Arial"/>
                <w:noProof/>
                <w:lang w:eastAsia="pt-PT"/>
              </w:rPr>
              <w:tab/>
            </w:r>
            <w:r w:rsidR="00A25572" w:rsidRPr="00A25572">
              <w:rPr>
                <w:rStyle w:val="Hiperligao"/>
                <w:rFonts w:ascii="Arial" w:hAnsi="Arial" w:cs="Arial"/>
                <w:noProof/>
              </w:rPr>
              <w:t>Referências Bibliográficas</w:t>
            </w:r>
            <w:r w:rsidR="00A25572" w:rsidRPr="00A25572">
              <w:rPr>
                <w:rFonts w:ascii="Arial" w:hAnsi="Arial" w:cs="Arial"/>
                <w:noProof/>
                <w:webHidden/>
              </w:rPr>
              <w:tab/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begin"/>
            </w:r>
            <w:r w:rsidR="00A25572" w:rsidRPr="00A25572">
              <w:rPr>
                <w:rFonts w:ascii="Arial" w:hAnsi="Arial" w:cs="Arial"/>
                <w:noProof/>
                <w:webHidden/>
              </w:rPr>
              <w:instrText xml:space="preserve"> PAGEREF _Toc170392938 \h </w:instrText>
            </w:r>
            <w:r w:rsidR="00A25572" w:rsidRPr="00A25572">
              <w:rPr>
                <w:rFonts w:ascii="Arial" w:hAnsi="Arial" w:cs="Arial"/>
                <w:noProof/>
                <w:webHidden/>
              </w:rPr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A25572" w:rsidRPr="00A25572">
              <w:rPr>
                <w:rFonts w:ascii="Arial" w:hAnsi="Arial" w:cs="Arial"/>
                <w:noProof/>
                <w:webHidden/>
              </w:rPr>
              <w:t>42</w:t>
            </w:r>
            <w:r w:rsidR="00A25572" w:rsidRPr="00A25572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:rsidR="00044FB0" w:rsidRDefault="00044FB0" w:rsidP="00A25572">
          <w:pPr>
            <w:spacing w:line="360" w:lineRule="auto"/>
            <w:jc w:val="both"/>
          </w:pPr>
          <w:r w:rsidRPr="00A25572">
            <w:rPr>
              <w:rFonts w:ascii="Arial" w:hAnsi="Arial" w:cs="Arial"/>
              <w:bCs/>
            </w:rPr>
            <w:fldChar w:fldCharType="end"/>
          </w:r>
        </w:p>
      </w:sdtContent>
    </w:sdt>
    <w:p w:rsidR="00567083" w:rsidRDefault="00567083"/>
    <w:p w:rsidR="00567083" w:rsidRDefault="00567083">
      <w:pPr>
        <w:spacing w:after="160" w:line="259" w:lineRule="auto"/>
      </w:pPr>
      <w:r>
        <w:br w:type="page"/>
      </w:r>
    </w:p>
    <w:p w:rsidR="00567083" w:rsidRPr="00B20003" w:rsidRDefault="00567083" w:rsidP="00F52DC8">
      <w:pPr>
        <w:pStyle w:val="Cabealho1"/>
        <w:spacing w:line="360" w:lineRule="auto"/>
        <w:rPr>
          <w:rFonts w:ascii="Arial" w:hAnsi="Arial" w:cs="Arial"/>
          <w:b/>
          <w:color w:val="auto"/>
        </w:rPr>
      </w:pPr>
      <w:bookmarkStart w:id="0" w:name="_Toc170392922"/>
      <w:r w:rsidRPr="00B20003">
        <w:rPr>
          <w:rFonts w:ascii="Arial" w:hAnsi="Arial" w:cs="Arial"/>
          <w:b/>
          <w:color w:val="auto"/>
        </w:rPr>
        <w:lastRenderedPageBreak/>
        <w:t>Abreviaturas, Siglas e Acrónimos</w:t>
      </w:r>
      <w:bookmarkEnd w:id="0"/>
    </w:p>
    <w:p w:rsidR="00645D2B" w:rsidRDefault="00645D2B" w:rsidP="00F52DC8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PDR - </w:t>
      </w:r>
      <w:r w:rsidRPr="00645D2B">
        <w:rPr>
          <w:rFonts w:ascii="Arial" w:hAnsi="Arial" w:cs="Arial"/>
        </w:rPr>
        <w:t>Programa de Desenvolvimento Rural</w:t>
      </w:r>
      <w:r w:rsidRPr="00645D2B">
        <w:rPr>
          <w:rFonts w:ascii="Arial" w:hAnsi="Arial" w:cs="Arial"/>
          <w:b/>
        </w:rPr>
        <w:t xml:space="preserve"> </w:t>
      </w:r>
    </w:p>
    <w:p w:rsidR="00567083" w:rsidRPr="00EA46D6" w:rsidRDefault="00567083" w:rsidP="00F52DC8">
      <w:pPr>
        <w:spacing w:line="360" w:lineRule="auto"/>
        <w:jc w:val="both"/>
        <w:rPr>
          <w:rFonts w:ascii="Arial" w:hAnsi="Arial" w:cs="Arial"/>
        </w:rPr>
      </w:pPr>
      <w:r w:rsidRPr="00EA46D6">
        <w:rPr>
          <w:rFonts w:ascii="Arial" w:hAnsi="Arial" w:cs="Arial"/>
          <w:b/>
        </w:rPr>
        <w:t>CIMBAL-</w:t>
      </w:r>
      <w:r w:rsidRPr="00EA46D6">
        <w:rPr>
          <w:rFonts w:ascii="Arial" w:hAnsi="Arial" w:cs="Arial"/>
        </w:rPr>
        <w:t xml:space="preserve"> Comunidade Intermunicipal do Baixo Alentejo</w:t>
      </w:r>
    </w:p>
    <w:p w:rsidR="00567083" w:rsidRPr="00EA46D6" w:rsidRDefault="00567083" w:rsidP="00567083">
      <w:pPr>
        <w:jc w:val="both"/>
        <w:rPr>
          <w:rFonts w:ascii="Arial" w:hAnsi="Arial" w:cs="Arial"/>
        </w:rPr>
      </w:pPr>
      <w:r w:rsidRPr="00EA46D6">
        <w:rPr>
          <w:rFonts w:ascii="Arial" w:hAnsi="Arial" w:cs="Arial"/>
          <w:b/>
        </w:rPr>
        <w:t>ESDIME-</w:t>
      </w:r>
      <w:r w:rsidRPr="00EA46D6">
        <w:rPr>
          <w:rFonts w:ascii="Arial" w:hAnsi="Arial" w:cs="Arial"/>
        </w:rPr>
        <w:t xml:space="preserve"> Agência para o Desenvolvimento Local no Sudoeste Alentejano, CRL</w:t>
      </w:r>
    </w:p>
    <w:p w:rsidR="00567083" w:rsidRDefault="00567083" w:rsidP="00567083">
      <w:pPr>
        <w:jc w:val="both"/>
        <w:rPr>
          <w:rFonts w:ascii="Arial" w:hAnsi="Arial" w:cs="Arial"/>
        </w:rPr>
      </w:pPr>
      <w:r w:rsidRPr="00EA46D6">
        <w:rPr>
          <w:rFonts w:ascii="Arial" w:hAnsi="Arial" w:cs="Arial"/>
          <w:b/>
        </w:rPr>
        <w:t>SAT</w:t>
      </w:r>
      <w:r w:rsidRPr="00EA46D6">
        <w:rPr>
          <w:rFonts w:ascii="Arial" w:hAnsi="Arial" w:cs="Arial"/>
        </w:rPr>
        <w:t xml:space="preserve"> - Sistema Alimentar Territorializado</w:t>
      </w: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4A0B45" w:rsidRDefault="004A0B45" w:rsidP="00567083">
      <w:pPr>
        <w:jc w:val="both"/>
        <w:rPr>
          <w:rFonts w:ascii="Arial" w:hAnsi="Arial" w:cs="Arial"/>
        </w:rPr>
      </w:pPr>
    </w:p>
    <w:p w:rsidR="004A0B45" w:rsidRDefault="004A0B45" w:rsidP="00567083">
      <w:pPr>
        <w:jc w:val="both"/>
        <w:rPr>
          <w:rFonts w:ascii="Arial" w:hAnsi="Arial" w:cs="Arial"/>
        </w:rPr>
      </w:pPr>
    </w:p>
    <w:p w:rsidR="004A0B45" w:rsidRDefault="004A0B45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EA14B2" w:rsidRDefault="00EA14B2" w:rsidP="00567083">
      <w:pPr>
        <w:jc w:val="both"/>
        <w:rPr>
          <w:rFonts w:ascii="Arial" w:hAnsi="Arial" w:cs="Arial"/>
        </w:rPr>
      </w:pPr>
    </w:p>
    <w:p w:rsidR="00EA14B2" w:rsidRDefault="00EA14B2" w:rsidP="00567083">
      <w:pPr>
        <w:jc w:val="both"/>
        <w:rPr>
          <w:rFonts w:ascii="Arial" w:hAnsi="Arial" w:cs="Arial"/>
        </w:rPr>
      </w:pPr>
    </w:p>
    <w:p w:rsidR="00EA14B2" w:rsidRDefault="00EA14B2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Default="00567083" w:rsidP="00567083">
      <w:pPr>
        <w:jc w:val="both"/>
        <w:rPr>
          <w:rFonts w:ascii="Arial" w:hAnsi="Arial" w:cs="Arial"/>
        </w:rPr>
      </w:pPr>
    </w:p>
    <w:p w:rsidR="00567083" w:rsidRPr="00B20003" w:rsidRDefault="00567083" w:rsidP="00B20003">
      <w:pPr>
        <w:pStyle w:val="Cabealho1"/>
        <w:spacing w:line="360" w:lineRule="auto"/>
        <w:jc w:val="both"/>
        <w:rPr>
          <w:rFonts w:ascii="Arial" w:hAnsi="Arial" w:cs="Arial"/>
          <w:b/>
          <w:color w:val="auto"/>
          <w:sz w:val="28"/>
          <w:szCs w:val="28"/>
        </w:rPr>
      </w:pPr>
      <w:bookmarkStart w:id="1" w:name="_Toc160807306"/>
      <w:bookmarkStart w:id="2" w:name="_Toc170392923"/>
      <w:r w:rsidRPr="00B20003">
        <w:rPr>
          <w:rFonts w:ascii="Arial" w:hAnsi="Arial" w:cs="Arial"/>
          <w:b/>
          <w:color w:val="auto"/>
          <w:sz w:val="28"/>
          <w:szCs w:val="28"/>
        </w:rPr>
        <w:t>Sumário</w:t>
      </w:r>
      <w:bookmarkEnd w:id="1"/>
      <w:bookmarkEnd w:id="2"/>
    </w:p>
    <w:p w:rsidR="00D336FD" w:rsidRDefault="00D336FD" w:rsidP="00B20003">
      <w:pPr>
        <w:spacing w:line="360" w:lineRule="auto"/>
        <w:jc w:val="both"/>
        <w:rPr>
          <w:rFonts w:ascii="Arial" w:hAnsi="Arial" w:cs="Arial"/>
        </w:rPr>
      </w:pPr>
      <w:r w:rsidRPr="00D336FD">
        <w:rPr>
          <w:rFonts w:ascii="Arial" w:hAnsi="Arial" w:cs="Arial"/>
        </w:rPr>
        <w:t xml:space="preserve">O Projeto TerrAlimenta - Transição para um Sistema Alimentar Territorializado pretende fortalecer e impulsionar a ação coletiva regional para a implementação de um Sistema Alimentar Territorializado (SAT), com vista a promoção de uma alimentação saudável e sustentável, tendencialmente de base local e mediterrânica, a partir de cantinas de restauração coletiva. </w:t>
      </w:r>
    </w:p>
    <w:p w:rsidR="00567083" w:rsidRDefault="00567083" w:rsidP="00B20003">
      <w:pPr>
        <w:spacing w:line="360" w:lineRule="auto"/>
        <w:jc w:val="both"/>
        <w:rPr>
          <w:rFonts w:ascii="Arial" w:hAnsi="Arial" w:cs="Arial"/>
        </w:rPr>
      </w:pPr>
      <w:r w:rsidRPr="00EA46D6">
        <w:rPr>
          <w:rFonts w:ascii="Arial" w:hAnsi="Arial" w:cs="Arial"/>
        </w:rPr>
        <w:t>O projeto compreende três fases de execução</w:t>
      </w:r>
      <w:r w:rsidRPr="00CD1CB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F52DC8">
        <w:rPr>
          <w:rFonts w:ascii="Arial" w:hAnsi="Arial" w:cs="Arial"/>
        </w:rPr>
        <w:t xml:space="preserve">sendo que este relatório refere-se à terceira fase, que visa o planeamento, implementação e sistematização de um projeto-piloto que observa e avalia soluções para a introdução de ementas escolares baseadas na Dieta Mediterrânica, a partir de produtos locais e sazonais.  </w:t>
      </w: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F52DC8" w:rsidRDefault="00F52DC8" w:rsidP="00567083">
      <w:pPr>
        <w:spacing w:line="360" w:lineRule="auto"/>
        <w:jc w:val="both"/>
        <w:rPr>
          <w:rFonts w:ascii="Arial" w:hAnsi="Arial" w:cs="Arial"/>
        </w:rPr>
      </w:pPr>
    </w:p>
    <w:p w:rsidR="007D34DD" w:rsidRPr="00B20003" w:rsidRDefault="00BA0885" w:rsidP="00B20003">
      <w:pPr>
        <w:pStyle w:val="Cabealho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auto"/>
          <w:sz w:val="28"/>
          <w:szCs w:val="28"/>
        </w:rPr>
      </w:pPr>
      <w:bookmarkStart w:id="3" w:name="_Toc170392924"/>
      <w:r w:rsidRPr="00B20003">
        <w:rPr>
          <w:rFonts w:ascii="Arial" w:hAnsi="Arial" w:cs="Arial"/>
          <w:b/>
          <w:color w:val="auto"/>
          <w:sz w:val="28"/>
          <w:szCs w:val="28"/>
        </w:rPr>
        <w:t>Introduçã</w:t>
      </w:r>
      <w:r w:rsidR="008C47FA" w:rsidRPr="00B20003">
        <w:rPr>
          <w:rFonts w:ascii="Arial" w:hAnsi="Arial" w:cs="Arial"/>
          <w:b/>
          <w:color w:val="auto"/>
          <w:sz w:val="28"/>
          <w:szCs w:val="28"/>
        </w:rPr>
        <w:t>o</w:t>
      </w:r>
      <w:bookmarkEnd w:id="3"/>
    </w:p>
    <w:p w:rsidR="00E52725" w:rsidRDefault="008C47FA" w:rsidP="00B20003">
      <w:pPr>
        <w:spacing w:line="360" w:lineRule="auto"/>
        <w:jc w:val="both"/>
        <w:rPr>
          <w:rFonts w:ascii="Arial" w:hAnsi="Arial" w:cs="Arial"/>
        </w:rPr>
      </w:pPr>
      <w:r w:rsidRPr="001F652A">
        <w:rPr>
          <w:rFonts w:ascii="Arial" w:hAnsi="Arial" w:cs="Arial"/>
        </w:rPr>
        <w:t xml:space="preserve">O sistema alimentar </w:t>
      </w:r>
      <w:r w:rsidR="00FD103F">
        <w:rPr>
          <w:rFonts w:ascii="Arial" w:hAnsi="Arial" w:cs="Arial"/>
        </w:rPr>
        <w:t xml:space="preserve">atual </w:t>
      </w:r>
      <w:r w:rsidRPr="001F652A">
        <w:rPr>
          <w:rFonts w:ascii="Arial" w:hAnsi="Arial" w:cs="Arial"/>
        </w:rPr>
        <w:t xml:space="preserve">tem impacto na saúde e bem-estar da população e </w:t>
      </w:r>
      <w:r w:rsidR="001F652A" w:rsidRPr="001F652A">
        <w:rPr>
          <w:rFonts w:ascii="Arial" w:hAnsi="Arial" w:cs="Arial"/>
        </w:rPr>
        <w:t>do</w:t>
      </w:r>
      <w:r w:rsidRPr="001F652A">
        <w:rPr>
          <w:rFonts w:ascii="Arial" w:hAnsi="Arial" w:cs="Arial"/>
        </w:rPr>
        <w:t xml:space="preserve"> meio ambiente, </w:t>
      </w:r>
      <w:r w:rsidR="003F061C">
        <w:rPr>
          <w:rFonts w:ascii="Arial" w:hAnsi="Arial" w:cs="Arial"/>
        </w:rPr>
        <w:t>assumindo uma importância transversal nos desafios de sustentabilidade (i.e.</w:t>
      </w:r>
      <w:r w:rsidRPr="001F652A">
        <w:rPr>
          <w:rFonts w:ascii="Arial" w:hAnsi="Arial" w:cs="Arial"/>
        </w:rPr>
        <w:t xml:space="preserve"> perda da biodiversidade, alterações climáticas, destruição de ecossistemas, contaminação dos </w:t>
      </w:r>
      <w:r w:rsidR="001F652A" w:rsidRPr="001F652A">
        <w:rPr>
          <w:rFonts w:ascii="Arial" w:hAnsi="Arial" w:cs="Arial"/>
        </w:rPr>
        <w:t xml:space="preserve">solos e </w:t>
      </w:r>
      <w:r w:rsidR="003F061C">
        <w:rPr>
          <w:rFonts w:ascii="Arial" w:hAnsi="Arial" w:cs="Arial"/>
        </w:rPr>
        <w:t>aquíferos)</w:t>
      </w:r>
      <w:r w:rsidR="00BA7402">
        <w:rPr>
          <w:rFonts w:ascii="Arial" w:hAnsi="Arial" w:cs="Arial"/>
        </w:rPr>
        <w:t xml:space="preserve"> </w:t>
      </w:r>
      <w:hyperlink w:anchor="_Referências_Bibliográficas" w:history="1">
        <w:r w:rsidR="00BA7402" w:rsidRPr="00A25572">
          <w:rPr>
            <w:rStyle w:val="Hiperligao"/>
            <w:rFonts w:ascii="Arial" w:hAnsi="Arial" w:cs="Arial"/>
            <w:vertAlign w:val="superscript"/>
          </w:rPr>
          <w:t>1</w:t>
        </w:r>
      </w:hyperlink>
      <w:r w:rsidR="001F652A">
        <w:rPr>
          <w:rFonts w:ascii="Arial" w:hAnsi="Arial" w:cs="Arial"/>
        </w:rPr>
        <w:t>.</w:t>
      </w:r>
      <w:r w:rsidR="00901B4D">
        <w:rPr>
          <w:rFonts w:ascii="Arial" w:hAnsi="Arial" w:cs="Arial"/>
        </w:rPr>
        <w:t xml:space="preserve"> </w:t>
      </w:r>
      <w:r w:rsidR="00F34673">
        <w:rPr>
          <w:rFonts w:ascii="Arial" w:hAnsi="Arial" w:cs="Arial"/>
        </w:rPr>
        <w:t xml:space="preserve">Todos estes efeitos adversos </w:t>
      </w:r>
      <w:r w:rsidR="003C0B47">
        <w:rPr>
          <w:rFonts w:ascii="Arial" w:hAnsi="Arial" w:cs="Arial"/>
        </w:rPr>
        <w:t xml:space="preserve">traduzem-se em impactos profundos </w:t>
      </w:r>
      <w:r w:rsidR="00F34673">
        <w:rPr>
          <w:rFonts w:ascii="Arial" w:hAnsi="Arial" w:cs="Arial"/>
        </w:rPr>
        <w:t>a</w:t>
      </w:r>
      <w:r w:rsidR="007B3FA2">
        <w:rPr>
          <w:rFonts w:ascii="Arial" w:hAnsi="Arial" w:cs="Arial"/>
        </w:rPr>
        <w:t>o</w:t>
      </w:r>
      <w:r w:rsidR="00F34673">
        <w:rPr>
          <w:rFonts w:ascii="Arial" w:hAnsi="Arial" w:cs="Arial"/>
        </w:rPr>
        <w:t xml:space="preserve"> nível da capacidade de produção de alimentos seguros e saudáveis </w:t>
      </w:r>
      <w:r w:rsidR="00E52725">
        <w:rPr>
          <w:rFonts w:ascii="Arial" w:hAnsi="Arial" w:cs="Arial"/>
        </w:rPr>
        <w:t xml:space="preserve">acessíveis a toda a população. </w:t>
      </w:r>
      <w:hyperlink w:anchor="_Referências_Bibliográficas" w:history="1">
        <w:r w:rsidR="00BA7402" w:rsidRPr="00A25572">
          <w:rPr>
            <w:rStyle w:val="Hiperligao"/>
            <w:rFonts w:ascii="Arial" w:hAnsi="Arial" w:cs="Arial"/>
            <w:vertAlign w:val="superscript"/>
          </w:rPr>
          <w:t>2</w:t>
        </w:r>
      </w:hyperlink>
    </w:p>
    <w:p w:rsidR="00B96CC7" w:rsidRDefault="00E52725" w:rsidP="00B2000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Conciliar o crescimento populacional com a suste</w:t>
      </w:r>
      <w:r w:rsidR="00E26CFA">
        <w:rPr>
          <w:rFonts w:ascii="Arial" w:hAnsi="Arial" w:cs="Arial"/>
        </w:rPr>
        <w:t>nta</w:t>
      </w:r>
      <w:r w:rsidR="00761FEE">
        <w:rPr>
          <w:rFonts w:ascii="Arial" w:hAnsi="Arial" w:cs="Arial"/>
        </w:rPr>
        <w:t>bilidade é um desafio complexo</w:t>
      </w:r>
      <w:r w:rsidR="00E26CFA">
        <w:rPr>
          <w:rFonts w:ascii="Arial" w:hAnsi="Arial" w:cs="Arial"/>
        </w:rPr>
        <w:t xml:space="preserve">, </w:t>
      </w:r>
      <w:r w:rsidR="007B3FA2">
        <w:rPr>
          <w:rFonts w:ascii="Arial" w:hAnsi="Arial" w:cs="Arial"/>
        </w:rPr>
        <w:t xml:space="preserve">e deve ser encarado como prioritário nas </w:t>
      </w:r>
      <w:r w:rsidR="007C3349">
        <w:rPr>
          <w:rFonts w:ascii="Arial" w:hAnsi="Arial" w:cs="Arial"/>
        </w:rPr>
        <w:t>políticas nacionais e regionais,</w:t>
      </w:r>
      <w:r w:rsidR="00F272D5">
        <w:rPr>
          <w:rFonts w:ascii="Arial" w:hAnsi="Arial" w:cs="Arial"/>
        </w:rPr>
        <w:t xml:space="preserve"> sendo a </w:t>
      </w:r>
      <w:r w:rsidR="007C3349">
        <w:rPr>
          <w:rFonts w:ascii="Arial" w:hAnsi="Arial" w:cs="Arial"/>
        </w:rPr>
        <w:t xml:space="preserve">educação </w:t>
      </w:r>
      <w:r w:rsidR="00D1357C">
        <w:rPr>
          <w:rFonts w:ascii="Arial" w:hAnsi="Arial" w:cs="Arial"/>
        </w:rPr>
        <w:t xml:space="preserve">um setor privilegiado na promoção de uma alimentação sustentável, através de dois mecanismos, a educação alimentar e aquisição de compras públicas </w:t>
      </w:r>
      <w:r w:rsidR="00C3216F">
        <w:rPr>
          <w:rFonts w:ascii="Arial" w:hAnsi="Arial" w:cs="Arial"/>
        </w:rPr>
        <w:t>ecológicas</w:t>
      </w:r>
      <w:r w:rsidR="008930AD">
        <w:rPr>
          <w:rFonts w:ascii="Arial" w:hAnsi="Arial" w:cs="Arial"/>
        </w:rPr>
        <w:t xml:space="preserve"> </w:t>
      </w:r>
      <w:hyperlink w:anchor="_Referências_Bibliográficas" w:history="1">
        <w:r w:rsidR="00864257" w:rsidRPr="00A25572">
          <w:rPr>
            <w:rStyle w:val="Hiperligao"/>
            <w:rFonts w:ascii="Arial" w:hAnsi="Arial" w:cs="Arial"/>
            <w:vertAlign w:val="superscript"/>
          </w:rPr>
          <w:t>3</w:t>
        </w:r>
      </w:hyperlink>
      <w:r w:rsidR="00864257" w:rsidRPr="00A25572">
        <w:rPr>
          <w:rFonts w:ascii="Arial" w:hAnsi="Arial" w:cs="Arial"/>
        </w:rPr>
        <w:t>,</w:t>
      </w:r>
      <w:hyperlink w:anchor="_Referências_Bibliográficas" w:history="1">
        <w:r w:rsidR="00864257" w:rsidRPr="00A25572">
          <w:rPr>
            <w:rStyle w:val="Hiperligao"/>
            <w:rFonts w:ascii="Arial" w:hAnsi="Arial" w:cs="Arial"/>
            <w:vertAlign w:val="superscript"/>
          </w:rPr>
          <w:t>4</w:t>
        </w:r>
      </w:hyperlink>
      <w:r w:rsidR="00C3216F">
        <w:rPr>
          <w:rFonts w:ascii="Arial" w:hAnsi="Arial" w:cs="Arial"/>
        </w:rPr>
        <w:t xml:space="preserve">. </w:t>
      </w:r>
    </w:p>
    <w:p w:rsidR="00400903" w:rsidRDefault="008930AD" w:rsidP="00B2000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Sendo a escola o local onde</w:t>
      </w:r>
      <w:r w:rsidR="00400903">
        <w:rPr>
          <w:rFonts w:ascii="Arial" w:hAnsi="Arial" w:cs="Arial"/>
        </w:rPr>
        <w:t xml:space="preserve"> as crianças e os jovens passam grande parte do seu dia </w:t>
      </w:r>
      <w:r w:rsidR="007C172A">
        <w:rPr>
          <w:rFonts w:ascii="Arial" w:hAnsi="Arial" w:cs="Arial"/>
        </w:rPr>
        <w:t>e realiza</w:t>
      </w:r>
      <w:r w:rsidR="00176554">
        <w:rPr>
          <w:rFonts w:ascii="Arial" w:hAnsi="Arial" w:cs="Arial"/>
        </w:rPr>
        <w:t>m</w:t>
      </w:r>
      <w:r w:rsidR="009C5B82">
        <w:rPr>
          <w:rFonts w:ascii="Arial" w:hAnsi="Arial" w:cs="Arial"/>
        </w:rPr>
        <w:t xml:space="preserve"> a maioria das suas refeições, </w:t>
      </w:r>
      <w:r w:rsidR="007C172A">
        <w:rPr>
          <w:rFonts w:ascii="Arial" w:hAnsi="Arial" w:cs="Arial"/>
        </w:rPr>
        <w:t>é</w:t>
      </w:r>
      <w:r w:rsidR="00C514ED">
        <w:rPr>
          <w:rFonts w:ascii="Arial" w:hAnsi="Arial" w:cs="Arial"/>
        </w:rPr>
        <w:t xml:space="preserve"> </w:t>
      </w:r>
      <w:r w:rsidR="007C172A" w:rsidRPr="007C172A">
        <w:rPr>
          <w:rFonts w:ascii="Arial" w:hAnsi="Arial" w:cs="Arial"/>
        </w:rPr>
        <w:t xml:space="preserve">imprescindível </w:t>
      </w:r>
      <w:r w:rsidR="00C514ED">
        <w:rPr>
          <w:rFonts w:ascii="Arial" w:hAnsi="Arial" w:cs="Arial"/>
        </w:rPr>
        <w:t xml:space="preserve">a criação de um ambiente escolar promotor de </w:t>
      </w:r>
      <w:r w:rsidR="009C5B82">
        <w:rPr>
          <w:rFonts w:ascii="Arial" w:hAnsi="Arial" w:cs="Arial"/>
        </w:rPr>
        <w:t>condutas alimentares mais saudáveis e sustentáveis</w:t>
      </w:r>
      <w:r w:rsidR="00C514ED">
        <w:rPr>
          <w:rFonts w:ascii="Arial" w:hAnsi="Arial" w:cs="Arial"/>
        </w:rPr>
        <w:t xml:space="preserve">, não só através de planos </w:t>
      </w:r>
      <w:r w:rsidR="00EC665D">
        <w:rPr>
          <w:rFonts w:ascii="Arial" w:hAnsi="Arial" w:cs="Arial"/>
        </w:rPr>
        <w:t>curriculares</w:t>
      </w:r>
      <w:r w:rsidR="00C514ED">
        <w:rPr>
          <w:rFonts w:ascii="Arial" w:hAnsi="Arial" w:cs="Arial"/>
        </w:rPr>
        <w:t xml:space="preserve"> associados ao tema, mas também </w:t>
      </w:r>
      <w:r w:rsidR="00EC665D">
        <w:rPr>
          <w:rFonts w:ascii="Arial" w:hAnsi="Arial" w:cs="Arial"/>
        </w:rPr>
        <w:t>através</w:t>
      </w:r>
      <w:r w:rsidR="00C514ED">
        <w:rPr>
          <w:rFonts w:ascii="Arial" w:hAnsi="Arial" w:cs="Arial"/>
        </w:rPr>
        <w:t xml:space="preserve"> </w:t>
      </w:r>
      <w:r w:rsidR="00EC665D">
        <w:rPr>
          <w:rFonts w:ascii="Arial" w:hAnsi="Arial" w:cs="Arial"/>
        </w:rPr>
        <w:t>de uma oferta alimentar nutricionalmente adequada, sempre que possível, a partir de produtos alimentares locais e sazonais, minimizando assim a pegada ecológica e dinamizando a produção e</w:t>
      </w:r>
      <w:r w:rsidR="00B96C55">
        <w:rPr>
          <w:rFonts w:ascii="Arial" w:hAnsi="Arial" w:cs="Arial"/>
        </w:rPr>
        <w:t xml:space="preserve"> o</w:t>
      </w:r>
      <w:r w:rsidR="00EC665D">
        <w:rPr>
          <w:rFonts w:ascii="Arial" w:hAnsi="Arial" w:cs="Arial"/>
        </w:rPr>
        <w:t xml:space="preserve"> comércio local.</w:t>
      </w:r>
      <w:r w:rsidR="00D1357C">
        <w:rPr>
          <w:rFonts w:ascii="Arial" w:hAnsi="Arial" w:cs="Arial"/>
        </w:rPr>
        <w:t xml:space="preserve"> </w:t>
      </w:r>
      <w:hyperlink w:anchor="_Referências_Bibliográficas" w:history="1">
        <w:r w:rsidR="00BA7402" w:rsidRPr="00A25572">
          <w:rPr>
            <w:rStyle w:val="Hiperligao"/>
            <w:rFonts w:ascii="Arial" w:hAnsi="Arial" w:cs="Arial"/>
            <w:vertAlign w:val="superscript"/>
          </w:rPr>
          <w:t>5</w:t>
        </w:r>
      </w:hyperlink>
      <w:r w:rsidR="007D200C" w:rsidRPr="007D200C">
        <w:rPr>
          <w:rFonts w:ascii="Arial" w:hAnsi="Arial" w:cs="Arial"/>
          <w:color w:val="FF0000"/>
        </w:rPr>
        <w:t xml:space="preserve"> </w:t>
      </w:r>
    </w:p>
    <w:p w:rsidR="007C3349" w:rsidRDefault="00BA7402" w:rsidP="00B2000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="004A0B45">
        <w:rPr>
          <w:rFonts w:ascii="Arial" w:hAnsi="Arial" w:cs="Arial"/>
        </w:rPr>
        <w:t xml:space="preserve">conceito da Dieta Mediterrânica </w:t>
      </w:r>
      <w:r w:rsidR="002D609A">
        <w:rPr>
          <w:rFonts w:ascii="Arial" w:hAnsi="Arial" w:cs="Arial"/>
        </w:rPr>
        <w:t xml:space="preserve">permite </w:t>
      </w:r>
      <w:r w:rsidR="001F5825">
        <w:rPr>
          <w:rFonts w:ascii="Arial" w:hAnsi="Arial" w:cs="Arial"/>
        </w:rPr>
        <w:t>relacionar a componente ambiental</w:t>
      </w:r>
      <w:r w:rsidR="000A170F">
        <w:rPr>
          <w:rFonts w:ascii="Arial" w:hAnsi="Arial" w:cs="Arial"/>
        </w:rPr>
        <w:t>, alimentar e cultural, tornando-o uma ferramenta pedagógica importante para a transmissão de conhecime</w:t>
      </w:r>
      <w:r w:rsidR="00A25572">
        <w:rPr>
          <w:rFonts w:ascii="Arial" w:hAnsi="Arial" w:cs="Arial"/>
        </w:rPr>
        <w:t>ntos e saberes ao nível escolar</w:t>
      </w:r>
      <w:hyperlink w:anchor="_Referências_Bibliográficas" w:history="1">
        <w:r w:rsidRPr="00A25572">
          <w:rPr>
            <w:rStyle w:val="Hiperligao"/>
            <w:rFonts w:ascii="Arial" w:hAnsi="Arial" w:cs="Arial"/>
            <w:vertAlign w:val="superscript"/>
          </w:rPr>
          <w:t>6</w:t>
        </w:r>
      </w:hyperlink>
      <w:r w:rsidR="00A25572" w:rsidRPr="00A25572">
        <w:rPr>
          <w:rFonts w:ascii="Arial" w:hAnsi="Arial" w:cs="Arial"/>
        </w:rPr>
        <w:t>,</w:t>
      </w:r>
      <w:hyperlink w:anchor="_Referências_Bibliográficas" w:history="1">
        <w:r w:rsidR="00A25572" w:rsidRPr="00A25572">
          <w:rPr>
            <w:rStyle w:val="Hiperligao"/>
            <w:rFonts w:ascii="Arial" w:hAnsi="Arial" w:cs="Arial"/>
            <w:vertAlign w:val="superscript"/>
          </w:rPr>
          <w:t>7</w:t>
        </w:r>
      </w:hyperlink>
      <w:r w:rsidR="00A25572" w:rsidRPr="00A25572">
        <w:rPr>
          <w:rFonts w:ascii="Arial" w:hAnsi="Arial" w:cs="Arial"/>
        </w:rPr>
        <w:t>.</w:t>
      </w:r>
      <w:r w:rsidRPr="00A25572">
        <w:rPr>
          <w:rFonts w:ascii="Arial" w:hAnsi="Arial" w:cs="Arial"/>
        </w:rPr>
        <w:t xml:space="preserve"> </w:t>
      </w:r>
      <w:r w:rsidR="00DB27CB">
        <w:rPr>
          <w:rFonts w:ascii="Arial" w:hAnsi="Arial" w:cs="Arial"/>
        </w:rPr>
        <w:t>A</w:t>
      </w:r>
      <w:r w:rsidR="007C3349" w:rsidRPr="00476539">
        <w:rPr>
          <w:rFonts w:ascii="Arial" w:hAnsi="Arial" w:cs="Arial"/>
        </w:rPr>
        <w:t xml:space="preserve"> infância </w:t>
      </w:r>
      <w:r w:rsidR="007C3349">
        <w:rPr>
          <w:rFonts w:ascii="Arial" w:hAnsi="Arial" w:cs="Arial"/>
        </w:rPr>
        <w:t xml:space="preserve">representa </w:t>
      </w:r>
      <w:r w:rsidR="007C3349" w:rsidRPr="00476539">
        <w:rPr>
          <w:rFonts w:ascii="Arial" w:hAnsi="Arial" w:cs="Arial"/>
        </w:rPr>
        <w:t xml:space="preserve">uma excelente janela de oportunidade para a transmissão </w:t>
      </w:r>
      <w:r w:rsidR="000A170F">
        <w:rPr>
          <w:rFonts w:ascii="Arial" w:hAnsi="Arial" w:cs="Arial"/>
        </w:rPr>
        <w:t>desses conhecimentos</w:t>
      </w:r>
      <w:r w:rsidR="007C3349" w:rsidRPr="00476539">
        <w:rPr>
          <w:rFonts w:ascii="Arial" w:hAnsi="Arial" w:cs="Arial"/>
        </w:rPr>
        <w:t xml:space="preserve">, havendo desta forma uma grande probabilidade de se criarem hábitos e comportamentos alimentares </w:t>
      </w:r>
      <w:r w:rsidR="007C3349">
        <w:rPr>
          <w:rFonts w:ascii="Arial" w:hAnsi="Arial" w:cs="Arial"/>
        </w:rPr>
        <w:t xml:space="preserve">adequados, </w:t>
      </w:r>
      <w:r w:rsidR="007C3349" w:rsidRPr="00476539">
        <w:rPr>
          <w:rFonts w:ascii="Arial" w:hAnsi="Arial" w:cs="Arial"/>
        </w:rPr>
        <w:t>que se manterão na vida adulta</w:t>
      </w:r>
      <w:r w:rsidR="00B11D00">
        <w:rPr>
          <w:rFonts w:ascii="Arial" w:hAnsi="Arial" w:cs="Arial"/>
        </w:rPr>
        <w:t xml:space="preserve"> </w:t>
      </w:r>
      <w:hyperlink w:anchor="_Referências_Bibliográficas" w:history="1">
        <w:r w:rsidR="00B11D00" w:rsidRPr="00B11D00">
          <w:rPr>
            <w:rStyle w:val="Hiperligao"/>
            <w:vertAlign w:val="superscript"/>
          </w:rPr>
          <w:t>8</w:t>
        </w:r>
      </w:hyperlink>
      <w:r w:rsidR="00EA14B2">
        <w:rPr>
          <w:rFonts w:ascii="Arial" w:hAnsi="Arial" w:cs="Arial"/>
        </w:rPr>
        <w:t>.</w:t>
      </w:r>
      <w:r w:rsidR="00EB134D" w:rsidRPr="00EB134D">
        <w:t xml:space="preserve"> </w:t>
      </w:r>
    </w:p>
    <w:p w:rsidR="00AE638C" w:rsidRDefault="009C5B82" w:rsidP="00B20003">
      <w:pPr>
        <w:spacing w:line="360" w:lineRule="auto"/>
        <w:jc w:val="both"/>
        <w:rPr>
          <w:rFonts w:ascii="Arial" w:hAnsi="Arial" w:cs="Arial"/>
        </w:rPr>
      </w:pPr>
      <w:r w:rsidRPr="00ED4D8A">
        <w:rPr>
          <w:rFonts w:ascii="Arial" w:hAnsi="Arial" w:cs="Arial"/>
        </w:rPr>
        <w:t>Assim sendo,</w:t>
      </w:r>
      <w:r w:rsidR="00EA14B2">
        <w:rPr>
          <w:rFonts w:ascii="Arial" w:hAnsi="Arial" w:cs="Arial"/>
        </w:rPr>
        <w:t xml:space="preserve"> no âmbito do projeto TerrAlimenta,</w:t>
      </w:r>
      <w:r w:rsidRPr="00ED4D8A">
        <w:rPr>
          <w:rFonts w:ascii="Arial" w:hAnsi="Arial" w:cs="Arial"/>
        </w:rPr>
        <w:t xml:space="preserve"> </w:t>
      </w:r>
      <w:r w:rsidR="004A0B45">
        <w:rPr>
          <w:rFonts w:ascii="Arial" w:hAnsi="Arial" w:cs="Arial"/>
        </w:rPr>
        <w:t>desenvolveu-se</w:t>
      </w:r>
      <w:r w:rsidR="00BC1B1D">
        <w:rPr>
          <w:rFonts w:ascii="Arial" w:hAnsi="Arial" w:cs="Arial"/>
        </w:rPr>
        <w:t xml:space="preserve"> um</w:t>
      </w:r>
      <w:r w:rsidRPr="00ED4D8A">
        <w:rPr>
          <w:rFonts w:ascii="Arial" w:hAnsi="Arial" w:cs="Arial"/>
        </w:rPr>
        <w:t xml:space="preserve"> </w:t>
      </w:r>
      <w:r w:rsidR="00BC1B1D">
        <w:rPr>
          <w:rFonts w:ascii="Arial" w:hAnsi="Arial" w:cs="Arial"/>
        </w:rPr>
        <w:t xml:space="preserve">piloto, que permitiu </w:t>
      </w:r>
      <w:r w:rsidRPr="00ED4D8A">
        <w:rPr>
          <w:rFonts w:ascii="Arial" w:hAnsi="Arial" w:cs="Arial"/>
        </w:rPr>
        <w:t xml:space="preserve">avaliar as oportunidades e constrangimentos no fornecimento de refeições </w:t>
      </w:r>
      <w:r>
        <w:rPr>
          <w:rFonts w:ascii="Arial" w:hAnsi="Arial" w:cs="Arial"/>
        </w:rPr>
        <w:t xml:space="preserve">escolares </w:t>
      </w:r>
      <w:r w:rsidRPr="00ED4D8A">
        <w:rPr>
          <w:rFonts w:ascii="Arial" w:hAnsi="Arial" w:cs="Arial"/>
        </w:rPr>
        <w:t xml:space="preserve">sustentáveis, baseadas no Padrão Alimentar Mediterrânico, </w:t>
      </w:r>
      <w:r w:rsidR="00BC1B1D">
        <w:rPr>
          <w:rFonts w:ascii="Arial" w:hAnsi="Arial" w:cs="Arial"/>
        </w:rPr>
        <w:t>no Agrupamento de Escolas do Município de Ourique</w:t>
      </w:r>
      <w:r w:rsidRPr="00ED4D8A">
        <w:rPr>
          <w:rFonts w:ascii="Arial" w:hAnsi="Arial" w:cs="Arial"/>
        </w:rPr>
        <w:t>.</w:t>
      </w:r>
      <w:r w:rsidR="00BC1B1D">
        <w:rPr>
          <w:rFonts w:ascii="Arial" w:hAnsi="Arial" w:cs="Arial"/>
        </w:rPr>
        <w:t xml:space="preserve"> E realizaram-se simultaneamente, atividades que permitiram um maior envolvimento da comunidade escolar no tema da alimentação saudável e sustentável.</w:t>
      </w:r>
    </w:p>
    <w:p w:rsidR="00F67FC1" w:rsidRPr="00F67FC1" w:rsidRDefault="00F67FC1" w:rsidP="00B20003">
      <w:pPr>
        <w:spacing w:line="360" w:lineRule="auto"/>
        <w:jc w:val="both"/>
        <w:rPr>
          <w:rFonts w:ascii="Arial" w:hAnsi="Arial" w:cs="Arial"/>
        </w:rPr>
      </w:pPr>
      <w:r w:rsidRPr="00F67FC1">
        <w:rPr>
          <w:rFonts w:ascii="Arial" w:hAnsi="Arial" w:cs="Arial"/>
        </w:rPr>
        <w:lastRenderedPageBreak/>
        <w:t xml:space="preserve">O presente documento compreende as informações relativas à semana do Projeto-piloto e da semana anterior (para efeitos de comparação de alguns resultados). </w:t>
      </w:r>
    </w:p>
    <w:p w:rsidR="00400903" w:rsidRDefault="00F67FC1" w:rsidP="00ED4D8A">
      <w:pPr>
        <w:spacing w:line="360" w:lineRule="auto"/>
        <w:jc w:val="both"/>
        <w:rPr>
          <w:rFonts w:ascii="Arial" w:hAnsi="Arial" w:cs="Arial"/>
        </w:rPr>
      </w:pPr>
      <w:r w:rsidRPr="00F67FC1">
        <w:rPr>
          <w:rFonts w:ascii="Arial" w:hAnsi="Arial" w:cs="Arial"/>
        </w:rPr>
        <w:t>A ementa foi confecionada no Agrupamento de Escolas de Ourique, mais precisamente na Escola EB2,3/S de Ourique, onde se encontra a cozinha principal. É a partir desta escola que se distribui as refeições para as escolas do pré-escolar e primária do concelho (Ourique, Santana da Serra e Garvão).</w:t>
      </w: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ED4D8A">
      <w:pPr>
        <w:spacing w:line="360" w:lineRule="auto"/>
        <w:jc w:val="both"/>
        <w:rPr>
          <w:rFonts w:ascii="Arial" w:hAnsi="Arial" w:cs="Arial"/>
        </w:rPr>
      </w:pPr>
    </w:p>
    <w:p w:rsidR="00A655A9" w:rsidRPr="00B20003" w:rsidRDefault="00F23902" w:rsidP="00B20003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="Arial" w:eastAsiaTheme="majorEastAsia" w:hAnsi="Arial" w:cs="Arial"/>
          <w:b/>
          <w:sz w:val="28"/>
          <w:szCs w:val="32"/>
        </w:rPr>
      </w:pPr>
      <w:r w:rsidRPr="00B20003">
        <w:rPr>
          <w:rFonts w:ascii="Arial" w:eastAsiaTheme="majorEastAsia" w:hAnsi="Arial" w:cs="Arial"/>
          <w:b/>
          <w:sz w:val="28"/>
          <w:szCs w:val="32"/>
        </w:rPr>
        <w:lastRenderedPageBreak/>
        <w:t xml:space="preserve">Metodologia </w:t>
      </w:r>
    </w:p>
    <w:p w:rsidR="00BC1B1D" w:rsidRPr="004464BB" w:rsidRDefault="00C43231" w:rsidP="00B20003">
      <w:pPr>
        <w:spacing w:line="360" w:lineRule="auto"/>
        <w:jc w:val="both"/>
        <w:rPr>
          <w:rFonts w:ascii="Arial" w:hAnsi="Arial" w:cs="Arial"/>
        </w:rPr>
      </w:pPr>
      <w:r w:rsidRPr="004464BB">
        <w:rPr>
          <w:rFonts w:ascii="Arial" w:hAnsi="Arial" w:cs="Arial"/>
        </w:rPr>
        <w:t xml:space="preserve">A metodologia de trabalho desta ação baseia-se nos estudos de caso. </w:t>
      </w:r>
      <w:r w:rsidR="00796B5C" w:rsidRPr="004464BB">
        <w:rPr>
          <w:rFonts w:ascii="Arial" w:hAnsi="Arial" w:cs="Arial"/>
        </w:rPr>
        <w:t xml:space="preserve">E para um melhor planeamento e desenvolvimento do projeto-piloto, realizaram-se três reuniões de trabalho com o Município de Ourique, para a sensibilização, estruturação e validação de ideias. </w:t>
      </w:r>
    </w:p>
    <w:p w:rsidR="00C33369" w:rsidRPr="004464BB" w:rsidRDefault="00411502" w:rsidP="00B20003">
      <w:pPr>
        <w:spacing w:line="360" w:lineRule="auto"/>
        <w:jc w:val="both"/>
        <w:rPr>
          <w:rFonts w:ascii="Arial" w:hAnsi="Arial" w:cs="Arial"/>
        </w:rPr>
      </w:pPr>
      <w:r w:rsidRPr="004464BB">
        <w:rPr>
          <w:rFonts w:ascii="Arial" w:hAnsi="Arial" w:cs="Arial"/>
        </w:rPr>
        <w:t>O piloto para a introdução de ementa escolar baseada nos princípios alimentares da Dieta Mediterrânica aplica</w:t>
      </w:r>
      <w:r w:rsidR="00C33369" w:rsidRPr="004464BB">
        <w:rPr>
          <w:rFonts w:ascii="Arial" w:hAnsi="Arial" w:cs="Arial"/>
        </w:rPr>
        <w:t>-se</w:t>
      </w:r>
      <w:r w:rsidRPr="004464BB">
        <w:rPr>
          <w:rFonts w:ascii="Arial" w:hAnsi="Arial" w:cs="Arial"/>
        </w:rPr>
        <w:t xml:space="preserve"> a todos os níveis de ensino do Agrupamento de Escolas de Ourique, desde o pré-esc</w:t>
      </w:r>
      <w:r w:rsidR="00C33369" w:rsidRPr="004464BB">
        <w:rPr>
          <w:rFonts w:ascii="Arial" w:hAnsi="Arial" w:cs="Arial"/>
        </w:rPr>
        <w:t>olar até ao ensino secundário, durant</w:t>
      </w:r>
      <w:r w:rsidR="002E7B65">
        <w:rPr>
          <w:rFonts w:ascii="Arial" w:hAnsi="Arial" w:cs="Arial"/>
        </w:rPr>
        <w:t>e uma semana no mês de abril (15</w:t>
      </w:r>
      <w:r w:rsidR="00C33369" w:rsidRPr="004464BB">
        <w:rPr>
          <w:rFonts w:ascii="Arial" w:hAnsi="Arial" w:cs="Arial"/>
        </w:rPr>
        <w:t xml:space="preserve"> a 19 de abril de 2024). A ementa semanal contemplou sopa, prato principal, prato vegetariano, salada e fruta. </w:t>
      </w:r>
    </w:p>
    <w:p w:rsidR="00C33369" w:rsidRPr="004464BB" w:rsidRDefault="00C2598E" w:rsidP="00B20003">
      <w:pPr>
        <w:spacing w:line="360" w:lineRule="auto"/>
        <w:jc w:val="both"/>
        <w:rPr>
          <w:rFonts w:ascii="Arial" w:hAnsi="Arial" w:cs="Arial"/>
        </w:rPr>
      </w:pPr>
      <w:r w:rsidRPr="004464BB">
        <w:rPr>
          <w:rFonts w:ascii="Arial" w:hAnsi="Arial" w:cs="Arial"/>
        </w:rPr>
        <w:t xml:space="preserve">O cálculo das capitações diárias dos alimentos a serem incluídos na ementa semanal cumpriu </w:t>
      </w:r>
      <w:r w:rsidR="00F47699" w:rsidRPr="004464BB">
        <w:rPr>
          <w:rFonts w:ascii="Arial" w:hAnsi="Arial" w:cs="Arial"/>
        </w:rPr>
        <w:t>as recomendações da Circular n.º 3097/DFE/2018- Orientações sobre ementas e refeitórios escolares</w:t>
      </w:r>
      <w:hyperlink w:anchor="_Referências_Bibliográficas" w:history="1">
        <w:r w:rsidR="00B11D00" w:rsidRPr="00B11D00">
          <w:rPr>
            <w:rStyle w:val="Hiperligao"/>
            <w:rFonts w:ascii="Arial" w:hAnsi="Arial" w:cs="Arial"/>
            <w:u w:val="none"/>
          </w:rPr>
          <w:t xml:space="preserve"> </w:t>
        </w:r>
        <w:r w:rsidR="00B11D00" w:rsidRPr="00B11D00">
          <w:rPr>
            <w:rStyle w:val="Hiperligao"/>
            <w:rFonts w:ascii="Arial" w:hAnsi="Arial" w:cs="Arial"/>
            <w:vertAlign w:val="superscript"/>
          </w:rPr>
          <w:t>9</w:t>
        </w:r>
      </w:hyperlink>
      <w:r w:rsidRPr="004464BB">
        <w:rPr>
          <w:rFonts w:ascii="Arial" w:hAnsi="Arial" w:cs="Arial"/>
        </w:rPr>
        <w:t xml:space="preserve">. </w:t>
      </w:r>
    </w:p>
    <w:p w:rsidR="001C7D91" w:rsidRPr="004464BB" w:rsidRDefault="00714CCB" w:rsidP="00B20003">
      <w:pPr>
        <w:spacing w:line="360" w:lineRule="auto"/>
        <w:jc w:val="both"/>
        <w:rPr>
          <w:rFonts w:ascii="Arial" w:hAnsi="Arial" w:cs="Arial"/>
        </w:rPr>
      </w:pPr>
      <w:r w:rsidRPr="004464BB">
        <w:rPr>
          <w:rFonts w:ascii="Arial" w:hAnsi="Arial" w:cs="Arial"/>
        </w:rPr>
        <w:t>A avaliação dos</w:t>
      </w:r>
      <w:r w:rsidR="00C2598E" w:rsidRPr="004464BB">
        <w:rPr>
          <w:rFonts w:ascii="Arial" w:hAnsi="Arial" w:cs="Arial"/>
        </w:rPr>
        <w:t xml:space="preserve"> efeitos da intervenção, foi realizada, através de:</w:t>
      </w:r>
    </w:p>
    <w:p w:rsidR="00147F53" w:rsidRPr="00147F53" w:rsidRDefault="00C2598E" w:rsidP="00B200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4464BB">
        <w:rPr>
          <w:rFonts w:ascii="Arial" w:hAnsi="Arial" w:cs="Arial"/>
        </w:rPr>
        <w:t xml:space="preserve">Avaliação do desperdício alimentar dos itens da refeição (sopa, prato e salada), </w:t>
      </w:r>
      <w:r w:rsidR="00147F53" w:rsidRPr="004464BB">
        <w:rPr>
          <w:rFonts w:ascii="Arial" w:hAnsi="Arial" w:cs="Arial"/>
        </w:rPr>
        <w:t>servidas aos alunos, através do método físico de pesagem</w:t>
      </w:r>
      <w:r w:rsidR="00147F53" w:rsidRPr="00147F53">
        <w:rPr>
          <w:rFonts w:ascii="Arial" w:hAnsi="Arial" w:cs="Arial"/>
        </w:rPr>
        <w:t>;</w:t>
      </w:r>
    </w:p>
    <w:p w:rsidR="00147F53" w:rsidRPr="004464BB" w:rsidRDefault="00147F53" w:rsidP="00B20003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 w:rsidRPr="004464BB">
        <w:rPr>
          <w:rFonts w:ascii="Arial" w:hAnsi="Arial" w:cs="Arial"/>
        </w:rPr>
        <w:t>Aplicação de um inquérito d</w:t>
      </w:r>
      <w:r>
        <w:rPr>
          <w:rFonts w:ascii="Arial" w:hAnsi="Arial" w:cs="Arial"/>
        </w:rPr>
        <w:t>e satisfação da ementa semanal.</w:t>
      </w:r>
    </w:p>
    <w:p w:rsidR="00F67FC1" w:rsidRDefault="007865FF" w:rsidP="00B2000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um maior envolvimento da comunidade escolar, durante</w:t>
      </w:r>
      <w:r w:rsidRPr="007865FF">
        <w:rPr>
          <w:rFonts w:ascii="Arial" w:hAnsi="Arial" w:cs="Arial"/>
        </w:rPr>
        <w:t xml:space="preserve"> a semana </w:t>
      </w:r>
      <w:r>
        <w:rPr>
          <w:rFonts w:ascii="Arial" w:hAnsi="Arial" w:cs="Arial"/>
        </w:rPr>
        <w:t xml:space="preserve">do projeto-piloto </w:t>
      </w:r>
      <w:r w:rsidRPr="007865FF">
        <w:rPr>
          <w:rFonts w:ascii="Arial" w:hAnsi="Arial" w:cs="Arial"/>
        </w:rPr>
        <w:t xml:space="preserve">os encarregados de educação/pais foram convidados a almoçar na escola, para certificação da qualidade das refeições servidas nas cantinas escolares do Município, sendo que esta iniciativa </w:t>
      </w:r>
      <w:r>
        <w:rPr>
          <w:rFonts w:ascii="Arial" w:hAnsi="Arial" w:cs="Arial"/>
        </w:rPr>
        <w:t>irá decorrer</w:t>
      </w:r>
      <w:r w:rsidRPr="007865FF">
        <w:rPr>
          <w:rFonts w:ascii="Arial" w:hAnsi="Arial" w:cs="Arial"/>
        </w:rPr>
        <w:t xml:space="preserve"> até final do presente ano letivo.</w:t>
      </w:r>
    </w:p>
    <w:p w:rsidR="008A0080" w:rsidRDefault="008A0080" w:rsidP="00B20003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B20003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B20003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B20003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B20003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B20003">
      <w:pPr>
        <w:spacing w:line="360" w:lineRule="auto"/>
        <w:jc w:val="both"/>
        <w:rPr>
          <w:rFonts w:ascii="Arial" w:hAnsi="Arial" w:cs="Arial"/>
        </w:rPr>
      </w:pPr>
    </w:p>
    <w:p w:rsidR="008A0080" w:rsidRDefault="008A0080" w:rsidP="00B20003">
      <w:pPr>
        <w:spacing w:line="360" w:lineRule="auto"/>
        <w:jc w:val="both"/>
        <w:rPr>
          <w:rFonts w:ascii="Arial" w:hAnsi="Arial" w:cs="Arial"/>
        </w:rPr>
      </w:pPr>
    </w:p>
    <w:p w:rsidR="00796B5C" w:rsidRPr="00B20003" w:rsidRDefault="00796B5C" w:rsidP="00531D3A">
      <w:pPr>
        <w:pStyle w:val="Cabealho1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auto"/>
          <w:sz w:val="28"/>
          <w:szCs w:val="28"/>
        </w:rPr>
      </w:pPr>
      <w:bookmarkStart w:id="4" w:name="_Toc170392925"/>
      <w:r w:rsidRPr="00B20003">
        <w:rPr>
          <w:rFonts w:ascii="Arial" w:hAnsi="Arial" w:cs="Arial"/>
          <w:b/>
          <w:color w:val="auto"/>
          <w:sz w:val="28"/>
          <w:szCs w:val="28"/>
        </w:rPr>
        <w:lastRenderedPageBreak/>
        <w:t>Objetivo</w:t>
      </w:r>
      <w:bookmarkEnd w:id="4"/>
    </w:p>
    <w:p w:rsidR="00796B5C" w:rsidRPr="00796B5C" w:rsidRDefault="00796B5C" w:rsidP="00531D3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 w:rsidRPr="00796B5C">
        <w:rPr>
          <w:rFonts w:ascii="Arial" w:eastAsia="Times New Roman" w:hAnsi="Arial" w:cs="Arial"/>
          <w:szCs w:val="24"/>
          <w:lang w:eastAsia="pt-PT"/>
        </w:rPr>
        <w:t>Sistematizar informação de base para a avaliação de medidas de políticas de</w:t>
      </w:r>
      <w:r w:rsidRPr="00796B5C">
        <w:rPr>
          <w:rFonts w:ascii="Times New Roman" w:eastAsia="Times New Roman" w:hAnsi="Times New Roman" w:cs="Times New Roman"/>
          <w:szCs w:val="24"/>
          <w:lang w:eastAsia="pt-PT"/>
        </w:rPr>
        <w:br/>
      </w:r>
      <w:r w:rsidRPr="00796B5C">
        <w:rPr>
          <w:rFonts w:ascii="Arial" w:eastAsia="Times New Roman" w:hAnsi="Arial" w:cs="Arial"/>
          <w:szCs w:val="24"/>
          <w:lang w:eastAsia="pt-PT"/>
        </w:rPr>
        <w:t>desenvolvimento regional ao nível das oportunidades e constrangimentos no</w:t>
      </w:r>
      <w:r w:rsidRPr="00796B5C">
        <w:rPr>
          <w:rFonts w:ascii="Times New Roman" w:eastAsia="Times New Roman" w:hAnsi="Times New Roman" w:cs="Times New Roman"/>
          <w:szCs w:val="24"/>
          <w:lang w:eastAsia="pt-PT"/>
        </w:rPr>
        <w:br/>
      </w:r>
      <w:r w:rsidRPr="00796B5C">
        <w:rPr>
          <w:rFonts w:ascii="Arial" w:eastAsia="Times New Roman" w:hAnsi="Arial" w:cs="Arial"/>
          <w:szCs w:val="24"/>
          <w:lang w:eastAsia="pt-PT"/>
        </w:rPr>
        <w:t>fornecimento de refeições sustentáveis baseadas na Dieta Mediterrânica nas cantinas de restauração</w:t>
      </w:r>
      <w:r w:rsidRPr="00796B5C">
        <w:rPr>
          <w:rFonts w:ascii="Times New Roman" w:eastAsia="Times New Roman" w:hAnsi="Times New Roman" w:cs="Times New Roman"/>
          <w:szCs w:val="24"/>
          <w:lang w:eastAsia="pt-PT"/>
        </w:rPr>
        <w:t xml:space="preserve"> </w:t>
      </w:r>
      <w:r w:rsidRPr="00796B5C">
        <w:rPr>
          <w:rFonts w:ascii="Arial" w:eastAsia="Times New Roman" w:hAnsi="Arial" w:cs="Arial"/>
          <w:szCs w:val="24"/>
          <w:lang w:eastAsia="pt-PT"/>
        </w:rPr>
        <w:t>coletiva</w:t>
      </w:r>
      <w:r w:rsidRPr="00796B5C">
        <w:rPr>
          <w:rFonts w:ascii="Arial" w:eastAsia="Times New Roman" w:hAnsi="Arial" w:cs="Arial"/>
          <w:sz w:val="24"/>
          <w:szCs w:val="24"/>
          <w:lang w:eastAsia="pt-PT"/>
        </w:rPr>
        <w:t>.</w:t>
      </w:r>
    </w:p>
    <w:p w:rsidR="001C2CE8" w:rsidRPr="00B20003" w:rsidRDefault="001C2CE8" w:rsidP="00B20003">
      <w:pPr>
        <w:pStyle w:val="Cabealho1"/>
        <w:numPr>
          <w:ilvl w:val="0"/>
          <w:numId w:val="2"/>
        </w:numPr>
        <w:spacing w:line="360" w:lineRule="auto"/>
        <w:jc w:val="both"/>
        <w:rPr>
          <w:rFonts w:ascii="Arial" w:eastAsia="Times New Roman" w:hAnsi="Arial" w:cs="Arial"/>
          <w:b/>
          <w:color w:val="auto"/>
          <w:sz w:val="28"/>
          <w:szCs w:val="28"/>
          <w:lang w:eastAsia="pt-PT"/>
        </w:rPr>
      </w:pPr>
      <w:bookmarkStart w:id="5" w:name="_Toc170392926"/>
      <w:r w:rsidRPr="00B20003">
        <w:rPr>
          <w:rFonts w:ascii="Arial" w:eastAsia="Times New Roman" w:hAnsi="Arial" w:cs="Arial"/>
          <w:b/>
          <w:color w:val="auto"/>
          <w:sz w:val="28"/>
          <w:szCs w:val="28"/>
          <w:lang w:eastAsia="pt-PT"/>
        </w:rPr>
        <w:lastRenderedPageBreak/>
        <w:t>Resultados</w:t>
      </w:r>
      <w:bookmarkEnd w:id="5"/>
      <w:r w:rsidRPr="00B20003">
        <w:rPr>
          <w:rFonts w:ascii="Arial" w:eastAsia="Times New Roman" w:hAnsi="Arial" w:cs="Arial"/>
          <w:b/>
          <w:color w:val="auto"/>
          <w:sz w:val="28"/>
          <w:szCs w:val="28"/>
          <w:lang w:eastAsia="pt-PT"/>
        </w:rPr>
        <w:t xml:space="preserve"> </w:t>
      </w:r>
    </w:p>
    <w:p w:rsidR="00EA14B2" w:rsidRPr="00B20003" w:rsidRDefault="007865FF" w:rsidP="00B20003">
      <w:pPr>
        <w:pStyle w:val="Cabealho1"/>
        <w:numPr>
          <w:ilvl w:val="1"/>
          <w:numId w:val="2"/>
        </w:numPr>
        <w:spacing w:line="360" w:lineRule="auto"/>
        <w:jc w:val="both"/>
        <w:rPr>
          <w:rFonts w:ascii="Arial" w:eastAsia="Times New Roman" w:hAnsi="Arial" w:cs="Arial"/>
          <w:b/>
          <w:color w:val="auto"/>
          <w:sz w:val="28"/>
          <w:szCs w:val="28"/>
          <w:lang w:eastAsia="pt-PT"/>
        </w:rPr>
      </w:pPr>
      <w:bookmarkStart w:id="6" w:name="_Toc170392927"/>
      <w:r w:rsidRPr="00B20003">
        <w:rPr>
          <w:rFonts w:ascii="Arial" w:eastAsia="Times New Roman" w:hAnsi="Arial" w:cs="Arial"/>
          <w:b/>
          <w:color w:val="auto"/>
          <w:sz w:val="28"/>
          <w:szCs w:val="28"/>
          <w:lang w:eastAsia="pt-PT"/>
        </w:rPr>
        <w:t>Semana anterior ao piloto (8 a 12 de abril)</w:t>
      </w:r>
      <w:bookmarkEnd w:id="6"/>
    </w:p>
    <w:p w:rsidR="007865FF" w:rsidRPr="00B20003" w:rsidRDefault="007865FF" w:rsidP="00B20003">
      <w:pPr>
        <w:pStyle w:val="Cabealho1"/>
        <w:spacing w:line="360" w:lineRule="auto"/>
        <w:ind w:left="851" w:hanging="425"/>
        <w:jc w:val="both"/>
        <w:rPr>
          <w:rFonts w:ascii="Arial" w:hAnsi="Arial" w:cs="Arial"/>
          <w:b/>
          <w:color w:val="auto"/>
          <w:sz w:val="28"/>
          <w:szCs w:val="28"/>
          <w:lang w:eastAsia="pt-PT"/>
        </w:rPr>
      </w:pPr>
      <w:bookmarkStart w:id="7" w:name="_Toc170392928"/>
      <w:r w:rsidRPr="00B20003">
        <w:rPr>
          <w:rFonts w:ascii="Arial" w:hAnsi="Arial" w:cs="Arial"/>
          <w:b/>
          <w:color w:val="auto"/>
          <w:sz w:val="28"/>
          <w:szCs w:val="28"/>
          <w:lang w:eastAsia="pt-PT"/>
        </w:rPr>
        <w:t>4.1.1 Número de refeições servidas</w:t>
      </w:r>
      <w:bookmarkEnd w:id="7"/>
    </w:p>
    <w:p w:rsidR="003B05C3" w:rsidRPr="003B05C3" w:rsidRDefault="007865FF" w:rsidP="003B05C3">
      <w:pPr>
        <w:spacing w:line="360" w:lineRule="auto"/>
        <w:jc w:val="both"/>
        <w:rPr>
          <w:rFonts w:ascii="Arial" w:hAnsi="Arial" w:cs="Arial"/>
        </w:rPr>
      </w:pPr>
      <w:r w:rsidRPr="003B05C3">
        <w:rPr>
          <w:rFonts w:ascii="Arial" w:hAnsi="Arial" w:cs="Arial"/>
          <w:b/>
          <w:i/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7796BCAD" wp14:editId="6CD1330E">
            <wp:simplePos x="0" y="0"/>
            <wp:positionH relativeFrom="margin">
              <wp:posOffset>22860</wp:posOffset>
            </wp:positionH>
            <wp:positionV relativeFrom="paragraph">
              <wp:posOffset>763905</wp:posOffset>
            </wp:positionV>
            <wp:extent cx="5396230" cy="5743575"/>
            <wp:effectExtent l="0" t="0" r="0" b="9525"/>
            <wp:wrapTight wrapText="bothSides">
              <wp:wrapPolygon edited="0">
                <wp:start x="0" y="0"/>
                <wp:lineTo x="0" y="21564"/>
                <wp:lineTo x="21503" y="21564"/>
                <wp:lineTo x="21503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5C3">
        <w:rPr>
          <w:rFonts w:ascii="Arial" w:hAnsi="Arial" w:cs="Arial"/>
        </w:rPr>
        <w:t>Na semana anterior ao piloto, a ementa</w:t>
      </w:r>
      <w:r w:rsidR="003B05C3" w:rsidRPr="003B05C3">
        <w:rPr>
          <w:rFonts w:ascii="Arial" w:hAnsi="Arial" w:cs="Arial"/>
        </w:rPr>
        <w:t xml:space="preserve"> confecionada e servida aos alunos do Agrupamento de Escolas de Ourique foi a que se apresenta na Tabela 1. </w:t>
      </w:r>
      <w:r w:rsidR="003B05C3">
        <w:rPr>
          <w:rFonts w:ascii="Arial" w:hAnsi="Arial" w:cs="Arial"/>
        </w:rPr>
        <w:t xml:space="preserve">Elaborada pelo Nutricionista </w:t>
      </w:r>
      <w:r w:rsidR="006356A8">
        <w:rPr>
          <w:rFonts w:ascii="Arial" w:hAnsi="Arial" w:cs="Arial"/>
        </w:rPr>
        <w:t>que presta serviços a</w:t>
      </w:r>
      <w:r w:rsidR="003B05C3">
        <w:rPr>
          <w:rFonts w:ascii="Arial" w:hAnsi="Arial" w:cs="Arial"/>
        </w:rPr>
        <w:t>o Município.</w:t>
      </w:r>
    </w:p>
    <w:p w:rsidR="003B05C3" w:rsidRPr="00653A05" w:rsidRDefault="003B05C3" w:rsidP="00653A05">
      <w:pPr>
        <w:pStyle w:val="Legenda1"/>
      </w:pPr>
      <w:r w:rsidRPr="00653A05">
        <w:rPr>
          <w:b/>
        </w:rPr>
        <w:t>Tabela 1:</w:t>
      </w:r>
      <w:r w:rsidRPr="00653A05">
        <w:t xml:space="preserve"> Ementa semanal de 8 a 12 de abril.  </w:t>
      </w:r>
    </w:p>
    <w:p w:rsidR="007865FF" w:rsidRPr="007E11A9" w:rsidRDefault="007E11A9" w:rsidP="007E11A9">
      <w:pPr>
        <w:spacing w:line="360" w:lineRule="auto"/>
        <w:jc w:val="both"/>
        <w:rPr>
          <w:rFonts w:ascii="Arial" w:hAnsi="Arial" w:cs="Arial"/>
        </w:rPr>
      </w:pPr>
      <w:r w:rsidRPr="007E11A9">
        <w:rPr>
          <w:rFonts w:ascii="Arial" w:hAnsi="Arial" w:cs="Arial"/>
        </w:rPr>
        <w:t xml:space="preserve">Na semana anterior à implementação do projeto-piloto foram servidas, no total, 1 343 refeições. De realçar que durante essa semana apenas no dia 09/04/2024 houve a </w:t>
      </w:r>
      <w:r w:rsidRPr="007E11A9">
        <w:rPr>
          <w:rFonts w:ascii="Arial" w:hAnsi="Arial" w:cs="Arial"/>
        </w:rPr>
        <w:lastRenderedPageBreak/>
        <w:t>compra da refeição vegetariana</w:t>
      </w:r>
      <w:r w:rsidR="00825EB3">
        <w:rPr>
          <w:rFonts w:ascii="Arial" w:hAnsi="Arial" w:cs="Arial"/>
        </w:rPr>
        <w:t xml:space="preserve"> (Esparguete com cogumelos em molho de tomate)</w:t>
      </w:r>
      <w:r w:rsidRPr="007E11A9">
        <w:rPr>
          <w:rFonts w:ascii="Arial" w:hAnsi="Arial" w:cs="Arial"/>
        </w:rPr>
        <w:t>, com um total de 5 senhas.</w:t>
      </w:r>
    </w:p>
    <w:tbl>
      <w:tblPr>
        <w:tblStyle w:val="TabeladeGrelha4-Destaque3"/>
        <w:tblW w:w="0" w:type="auto"/>
        <w:tblLook w:val="04A0" w:firstRow="1" w:lastRow="0" w:firstColumn="1" w:lastColumn="0" w:noHBand="0" w:noVBand="1"/>
      </w:tblPr>
      <w:tblGrid>
        <w:gridCol w:w="1415"/>
        <w:gridCol w:w="1415"/>
        <w:gridCol w:w="1416"/>
        <w:gridCol w:w="1416"/>
        <w:gridCol w:w="1416"/>
        <w:gridCol w:w="1416"/>
      </w:tblGrid>
      <w:tr w:rsidR="003B05C3" w:rsidRPr="007E11A9" w:rsidTr="00BF6E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Data</w:t>
            </w:r>
          </w:p>
        </w:tc>
        <w:tc>
          <w:tcPr>
            <w:tcW w:w="1415" w:type="dxa"/>
          </w:tcPr>
          <w:p w:rsidR="003B05C3" w:rsidRPr="007E11A9" w:rsidRDefault="00825EB3" w:rsidP="007E11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Nº. de refeições 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Escalão A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Escalão B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Não Beneficia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Pré-escolar e 1º ciclo</w:t>
            </w:r>
          </w:p>
        </w:tc>
      </w:tr>
      <w:tr w:rsidR="003B05C3" w:rsidRPr="007E11A9" w:rsidTr="007E1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08-04-2024</w:t>
            </w:r>
          </w:p>
        </w:tc>
        <w:tc>
          <w:tcPr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E11A9">
              <w:rPr>
                <w:rFonts w:ascii="Arial" w:hAnsi="Arial" w:cs="Arial"/>
                <w:b/>
              </w:rPr>
              <w:t>224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22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15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109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78</w:t>
            </w:r>
          </w:p>
        </w:tc>
      </w:tr>
      <w:tr w:rsidR="003B05C3" w:rsidRPr="007E11A9" w:rsidTr="007E1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09-04-2024</w:t>
            </w:r>
          </w:p>
        </w:tc>
        <w:tc>
          <w:tcPr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E11A9">
              <w:rPr>
                <w:rFonts w:ascii="Arial" w:hAnsi="Arial" w:cs="Arial"/>
                <w:b/>
              </w:rPr>
              <w:t>350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26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16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106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202</w:t>
            </w:r>
          </w:p>
        </w:tc>
      </w:tr>
      <w:tr w:rsidR="003B05C3" w:rsidRPr="007E11A9" w:rsidTr="007E1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10-04-2024</w:t>
            </w:r>
          </w:p>
        </w:tc>
        <w:tc>
          <w:tcPr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E11A9">
              <w:rPr>
                <w:rFonts w:ascii="Arial" w:hAnsi="Arial" w:cs="Arial"/>
                <w:b/>
              </w:rPr>
              <w:t>361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27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13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119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202</w:t>
            </w:r>
          </w:p>
        </w:tc>
      </w:tr>
      <w:tr w:rsidR="003B05C3" w:rsidRPr="007E11A9" w:rsidTr="007E1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11-04-2024</w:t>
            </w:r>
          </w:p>
        </w:tc>
        <w:tc>
          <w:tcPr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E11A9">
              <w:rPr>
                <w:rFonts w:ascii="Arial" w:hAnsi="Arial" w:cs="Arial"/>
                <w:b/>
              </w:rPr>
              <w:t>99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23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7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69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0</w:t>
            </w:r>
          </w:p>
        </w:tc>
      </w:tr>
      <w:tr w:rsidR="003B05C3" w:rsidRPr="007E11A9" w:rsidTr="007E11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12-04-2024</w:t>
            </w:r>
          </w:p>
        </w:tc>
        <w:tc>
          <w:tcPr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E11A9">
              <w:rPr>
                <w:rFonts w:ascii="Arial" w:hAnsi="Arial" w:cs="Arial"/>
                <w:b/>
              </w:rPr>
              <w:t>309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18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11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82</w:t>
            </w:r>
          </w:p>
        </w:tc>
        <w:tc>
          <w:tcPr>
            <w:tcW w:w="1416" w:type="dxa"/>
          </w:tcPr>
          <w:p w:rsidR="003B05C3" w:rsidRPr="007E11A9" w:rsidRDefault="003B05C3" w:rsidP="007E11A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198</w:t>
            </w:r>
          </w:p>
        </w:tc>
      </w:tr>
      <w:tr w:rsidR="003B05C3" w:rsidRPr="007E11A9" w:rsidTr="007E11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3B05C3" w:rsidRPr="007E11A9" w:rsidRDefault="003B05C3" w:rsidP="007E11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TOTAL</w:t>
            </w:r>
          </w:p>
        </w:tc>
        <w:tc>
          <w:tcPr>
            <w:tcW w:w="1415" w:type="dxa"/>
          </w:tcPr>
          <w:p w:rsidR="003B05C3" w:rsidRPr="007E11A9" w:rsidRDefault="007E11A9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7E11A9">
              <w:rPr>
                <w:rFonts w:ascii="Arial" w:hAnsi="Arial" w:cs="Arial"/>
                <w:b/>
              </w:rPr>
              <w:t>1 343</w:t>
            </w:r>
          </w:p>
        </w:tc>
        <w:tc>
          <w:tcPr>
            <w:tcW w:w="1416" w:type="dxa"/>
          </w:tcPr>
          <w:p w:rsidR="003B05C3" w:rsidRPr="007E11A9" w:rsidRDefault="007E11A9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116</w:t>
            </w:r>
          </w:p>
        </w:tc>
        <w:tc>
          <w:tcPr>
            <w:tcW w:w="1416" w:type="dxa"/>
          </w:tcPr>
          <w:p w:rsidR="003B05C3" w:rsidRPr="007E11A9" w:rsidRDefault="007E11A9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62</w:t>
            </w:r>
          </w:p>
        </w:tc>
        <w:tc>
          <w:tcPr>
            <w:tcW w:w="1416" w:type="dxa"/>
          </w:tcPr>
          <w:p w:rsidR="003B05C3" w:rsidRPr="007E11A9" w:rsidRDefault="007E11A9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485</w:t>
            </w:r>
          </w:p>
        </w:tc>
        <w:tc>
          <w:tcPr>
            <w:tcW w:w="1416" w:type="dxa"/>
          </w:tcPr>
          <w:p w:rsidR="003B05C3" w:rsidRPr="007E11A9" w:rsidRDefault="007E11A9" w:rsidP="007E11A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680</w:t>
            </w:r>
          </w:p>
        </w:tc>
      </w:tr>
    </w:tbl>
    <w:p w:rsidR="007865FF" w:rsidRDefault="007E11A9" w:rsidP="00825EB3">
      <w:pPr>
        <w:spacing w:line="360" w:lineRule="auto"/>
        <w:jc w:val="both"/>
        <w:rPr>
          <w:rFonts w:ascii="Arial" w:hAnsi="Arial" w:cs="Arial"/>
        </w:rPr>
      </w:pPr>
      <w:r w:rsidRPr="007E11A9">
        <w:rPr>
          <w:rFonts w:ascii="Arial" w:hAnsi="Arial" w:cs="Arial"/>
          <w:b/>
        </w:rPr>
        <w:t>Tabela 2:</w:t>
      </w:r>
      <w:r w:rsidRPr="007E11A9">
        <w:rPr>
          <w:rFonts w:ascii="Arial" w:hAnsi="Arial" w:cs="Arial"/>
        </w:rPr>
        <w:t xml:space="preserve"> Número de refeições servidas na semana anterior à implementação do projeto-piloto. </w:t>
      </w: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8930AD" w:rsidRPr="00825EB3" w:rsidRDefault="008930AD" w:rsidP="00825EB3">
      <w:pPr>
        <w:spacing w:line="360" w:lineRule="auto"/>
        <w:jc w:val="both"/>
        <w:rPr>
          <w:rFonts w:ascii="Arial" w:hAnsi="Arial" w:cs="Arial"/>
        </w:rPr>
      </w:pPr>
    </w:p>
    <w:p w:rsidR="007865FF" w:rsidRPr="00B20003" w:rsidRDefault="002718CB" w:rsidP="00E906A4">
      <w:pPr>
        <w:pStyle w:val="Cabealho1"/>
        <w:spacing w:line="360" w:lineRule="auto"/>
        <w:rPr>
          <w:rFonts w:ascii="Arial" w:hAnsi="Arial" w:cs="Arial"/>
          <w:b/>
          <w:color w:val="auto"/>
          <w:sz w:val="28"/>
        </w:rPr>
      </w:pPr>
      <w:bookmarkStart w:id="8" w:name="_Toc170392929"/>
      <w:r w:rsidRPr="00B20003">
        <w:rPr>
          <w:rFonts w:ascii="Arial" w:hAnsi="Arial" w:cs="Arial"/>
          <w:b/>
          <w:color w:val="auto"/>
          <w:sz w:val="28"/>
        </w:rPr>
        <w:lastRenderedPageBreak/>
        <w:t xml:space="preserve">4.1.2 </w:t>
      </w:r>
      <w:r w:rsidR="00542E7A" w:rsidRPr="00B20003">
        <w:rPr>
          <w:rFonts w:ascii="Arial" w:hAnsi="Arial" w:cs="Arial"/>
          <w:b/>
          <w:color w:val="auto"/>
          <w:sz w:val="28"/>
        </w:rPr>
        <w:t>Avaliação</w:t>
      </w:r>
      <w:r w:rsidRPr="00B20003">
        <w:rPr>
          <w:rFonts w:ascii="Arial" w:hAnsi="Arial" w:cs="Arial"/>
          <w:b/>
          <w:color w:val="auto"/>
          <w:sz w:val="28"/>
        </w:rPr>
        <w:t xml:space="preserve"> do Desperdício Alimentar</w:t>
      </w:r>
      <w:bookmarkEnd w:id="8"/>
    </w:p>
    <w:p w:rsidR="008C4716" w:rsidRDefault="008C4716" w:rsidP="00E906A4">
      <w:pPr>
        <w:spacing w:line="360" w:lineRule="auto"/>
        <w:jc w:val="both"/>
        <w:rPr>
          <w:rFonts w:ascii="Arial" w:hAnsi="Arial" w:cs="Arial"/>
        </w:rPr>
      </w:pPr>
      <w:r w:rsidRPr="00E906A4">
        <w:rPr>
          <w:rFonts w:ascii="Arial" w:hAnsi="Arial" w:cs="Arial"/>
        </w:rPr>
        <w:t>Procedeu-se à avaliação do desperdício alimentar do</w:t>
      </w:r>
      <w:r w:rsidR="00E906A4" w:rsidRPr="00E906A4">
        <w:rPr>
          <w:rFonts w:ascii="Arial" w:hAnsi="Arial" w:cs="Arial"/>
        </w:rPr>
        <w:t>s itens</w:t>
      </w:r>
      <w:r w:rsidRPr="00E906A4">
        <w:rPr>
          <w:rFonts w:ascii="Arial" w:hAnsi="Arial" w:cs="Arial"/>
        </w:rPr>
        <w:t xml:space="preserve"> </w:t>
      </w:r>
      <w:r w:rsidR="00E906A4" w:rsidRPr="00E906A4">
        <w:rPr>
          <w:rFonts w:ascii="Arial" w:hAnsi="Arial" w:cs="Arial"/>
        </w:rPr>
        <w:t xml:space="preserve">das refeições servidas (sopa, </w:t>
      </w:r>
      <w:r w:rsidRPr="00E906A4">
        <w:rPr>
          <w:rFonts w:ascii="Arial" w:hAnsi="Arial" w:cs="Arial"/>
        </w:rPr>
        <w:t>prato</w:t>
      </w:r>
      <w:r w:rsidR="00E906A4" w:rsidRPr="00E906A4">
        <w:rPr>
          <w:rFonts w:ascii="Arial" w:hAnsi="Arial" w:cs="Arial"/>
        </w:rPr>
        <w:t xml:space="preserve"> e salada)</w:t>
      </w:r>
      <w:r w:rsidRPr="00E906A4">
        <w:rPr>
          <w:rFonts w:ascii="Arial" w:hAnsi="Arial" w:cs="Arial"/>
        </w:rPr>
        <w:t xml:space="preserve"> </w:t>
      </w:r>
      <w:r w:rsidR="00E906A4">
        <w:rPr>
          <w:rFonts w:ascii="Arial" w:hAnsi="Arial" w:cs="Arial"/>
        </w:rPr>
        <w:t>aos</w:t>
      </w:r>
      <w:r w:rsidRPr="00E906A4">
        <w:rPr>
          <w:rFonts w:ascii="Arial" w:hAnsi="Arial" w:cs="Arial"/>
        </w:rPr>
        <w:t xml:space="preserve"> alunos do pré-escola</w:t>
      </w:r>
      <w:r w:rsidR="00E906A4" w:rsidRPr="00E906A4">
        <w:rPr>
          <w:rFonts w:ascii="Arial" w:hAnsi="Arial" w:cs="Arial"/>
        </w:rPr>
        <w:t>r ao ensino secundário</w:t>
      </w:r>
      <w:r w:rsidRPr="00E906A4">
        <w:rPr>
          <w:rFonts w:ascii="Arial" w:hAnsi="Arial" w:cs="Arial"/>
        </w:rPr>
        <w:t xml:space="preserve">. Para quantificar </w:t>
      </w:r>
      <w:r w:rsidR="00E906A4" w:rsidRPr="00E906A4">
        <w:rPr>
          <w:rFonts w:ascii="Arial" w:hAnsi="Arial" w:cs="Arial"/>
        </w:rPr>
        <w:t>os</w:t>
      </w:r>
      <w:r w:rsidRPr="00E906A4">
        <w:rPr>
          <w:rFonts w:ascii="Arial" w:hAnsi="Arial" w:cs="Arial"/>
        </w:rPr>
        <w:t xml:space="preserve"> restos de </w:t>
      </w:r>
      <w:r w:rsidR="00E906A4" w:rsidRPr="00E906A4">
        <w:rPr>
          <w:rFonts w:ascii="Arial" w:hAnsi="Arial" w:cs="Arial"/>
        </w:rPr>
        <w:t>1 343</w:t>
      </w:r>
      <w:r w:rsidRPr="00E906A4">
        <w:rPr>
          <w:rFonts w:ascii="Arial" w:hAnsi="Arial" w:cs="Arial"/>
        </w:rPr>
        <w:t xml:space="preserve"> refeições, considerou-se o método físico de pesagem.</w:t>
      </w:r>
      <w:r w:rsidR="00E906A4">
        <w:rPr>
          <w:rFonts w:ascii="Arial" w:hAnsi="Arial" w:cs="Arial"/>
        </w:rPr>
        <w:t xml:space="preserve"> E</w:t>
      </w:r>
      <w:r w:rsidR="00E906A4" w:rsidRPr="00E906A4">
        <w:rPr>
          <w:rFonts w:ascii="Arial" w:hAnsi="Arial" w:cs="Arial"/>
        </w:rPr>
        <w:t xml:space="preserve">m que os alunos </w:t>
      </w:r>
      <w:r w:rsidR="00E906A4">
        <w:rPr>
          <w:rFonts w:ascii="Arial" w:hAnsi="Arial" w:cs="Arial"/>
        </w:rPr>
        <w:t>depositaram</w:t>
      </w:r>
      <w:r w:rsidR="00E906A4" w:rsidRPr="00E906A4">
        <w:rPr>
          <w:rFonts w:ascii="Arial" w:hAnsi="Arial" w:cs="Arial"/>
        </w:rPr>
        <w:t xml:space="preserve"> os restos de alimentos deixados nos seus próprios pratos (sopa, prato principal e salada), em recipientes identificados para o efeito</w:t>
      </w:r>
      <w:r w:rsidR="00B51C1E">
        <w:rPr>
          <w:rFonts w:ascii="Arial" w:hAnsi="Arial" w:cs="Arial"/>
        </w:rPr>
        <w:t xml:space="preserve"> (</w:t>
      </w:r>
      <w:r w:rsidR="00B51C1E" w:rsidRPr="00B51C1E">
        <w:rPr>
          <w:rFonts w:ascii="Arial" w:hAnsi="Arial" w:cs="Arial"/>
          <w:b/>
        </w:rPr>
        <w:t>Figura 1</w:t>
      </w:r>
      <w:r w:rsidR="00B51C1E">
        <w:rPr>
          <w:rFonts w:ascii="Arial" w:hAnsi="Arial" w:cs="Arial"/>
        </w:rPr>
        <w:t>)</w:t>
      </w:r>
      <w:r w:rsidR="00E906A4" w:rsidRPr="00E906A4">
        <w:rPr>
          <w:rFonts w:ascii="Arial" w:hAnsi="Arial" w:cs="Arial"/>
        </w:rPr>
        <w:t>.</w:t>
      </w:r>
      <w:r w:rsidR="00147F53" w:rsidRPr="00147F53">
        <w:rPr>
          <w:rFonts w:ascii="Arial" w:hAnsi="Arial" w:cs="Arial"/>
        </w:rPr>
        <w:t>O peso dos recipientes e sacos do lixo em que os restos foram recolhidos foi descartado</w:t>
      </w:r>
      <w:r w:rsidR="00147F53">
        <w:rPr>
          <w:rFonts w:ascii="Arial" w:hAnsi="Arial" w:cs="Arial"/>
        </w:rPr>
        <w:t xml:space="preserve">. </w:t>
      </w:r>
    </w:p>
    <w:p w:rsidR="00B51C1E" w:rsidRDefault="00B51C1E" w:rsidP="00E906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3457575" cy="2047875"/>
            <wp:effectExtent l="0" t="0" r="9525" b="9525"/>
            <wp:wrapTight wrapText="bothSides">
              <wp:wrapPolygon edited="0">
                <wp:start x="0" y="0"/>
                <wp:lineTo x="0" y="21500"/>
                <wp:lineTo x="21540" y="21500"/>
                <wp:lineTo x="21540" y="0"/>
                <wp:lineTo x="0" y="0"/>
              </wp:wrapPolygon>
            </wp:wrapTight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4-15 at 15.13.11 (1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1" r="21331" b="15950"/>
                    <a:stretch/>
                  </pic:blipFill>
                  <pic:spPr bwMode="auto">
                    <a:xfrm>
                      <a:off x="0" y="0"/>
                      <a:ext cx="345757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C1E" w:rsidRPr="00E906A4" w:rsidRDefault="00B51C1E" w:rsidP="00E906A4">
      <w:pPr>
        <w:spacing w:line="360" w:lineRule="auto"/>
        <w:jc w:val="both"/>
        <w:rPr>
          <w:rFonts w:ascii="Arial" w:hAnsi="Arial" w:cs="Arial"/>
        </w:rPr>
      </w:pPr>
    </w:p>
    <w:p w:rsidR="002718CB" w:rsidRDefault="002718CB" w:rsidP="00E906A4">
      <w:pPr>
        <w:spacing w:line="360" w:lineRule="auto"/>
        <w:jc w:val="both"/>
        <w:rPr>
          <w:rFonts w:ascii="Arial" w:hAnsi="Arial" w:cs="Arial"/>
        </w:rPr>
      </w:pPr>
    </w:p>
    <w:p w:rsidR="00147F53" w:rsidRDefault="00147F53" w:rsidP="00E906A4">
      <w:pPr>
        <w:spacing w:line="360" w:lineRule="auto"/>
        <w:jc w:val="both"/>
        <w:rPr>
          <w:rFonts w:ascii="Arial" w:hAnsi="Arial" w:cs="Arial"/>
        </w:rPr>
      </w:pPr>
    </w:p>
    <w:p w:rsidR="00147F53" w:rsidRDefault="00147F53" w:rsidP="00E906A4">
      <w:pPr>
        <w:spacing w:line="360" w:lineRule="auto"/>
        <w:jc w:val="both"/>
        <w:rPr>
          <w:rFonts w:ascii="Arial" w:hAnsi="Arial" w:cs="Arial"/>
        </w:rPr>
      </w:pPr>
    </w:p>
    <w:p w:rsidR="00147F53" w:rsidRDefault="00147F53" w:rsidP="00E906A4">
      <w:pPr>
        <w:spacing w:line="360" w:lineRule="auto"/>
        <w:jc w:val="both"/>
        <w:rPr>
          <w:rFonts w:ascii="Arial" w:hAnsi="Arial" w:cs="Arial"/>
        </w:rPr>
      </w:pPr>
    </w:p>
    <w:p w:rsidR="00147F53" w:rsidRDefault="007E40E1" w:rsidP="00E906A4">
      <w:pPr>
        <w:spacing w:line="360" w:lineRule="auto"/>
        <w:jc w:val="both"/>
        <w:rPr>
          <w:rFonts w:ascii="Arial" w:hAnsi="Arial" w:cs="Arial"/>
        </w:rPr>
      </w:pPr>
      <w:r w:rsidRPr="007E40E1">
        <w:rPr>
          <w:rFonts w:ascii="Arial" w:hAnsi="Arial" w:cs="Arial"/>
          <w:b/>
        </w:rPr>
        <w:t>Figura 1:</w:t>
      </w:r>
      <w:r>
        <w:rPr>
          <w:rFonts w:ascii="Arial" w:hAnsi="Arial" w:cs="Arial"/>
        </w:rPr>
        <w:t xml:space="preserve"> Recipientes para o depósito dos restos dos pratos dos alunos do Agrupamento de Escolas de Ourique. </w:t>
      </w:r>
    </w:p>
    <w:p w:rsidR="00147F53" w:rsidRPr="00E906A4" w:rsidRDefault="00147F53" w:rsidP="00E906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 tabela seguinte, encontram-se os registos do desperdício alimentar, re</w:t>
      </w:r>
      <w:r w:rsidR="008006BB">
        <w:rPr>
          <w:rFonts w:ascii="Arial" w:hAnsi="Arial" w:cs="Arial"/>
        </w:rPr>
        <w:t>lativamente aos restos da sopa.</w:t>
      </w:r>
    </w:p>
    <w:tbl>
      <w:tblPr>
        <w:tblStyle w:val="TabelacomGrelhaClara"/>
        <w:tblW w:w="8789" w:type="dxa"/>
        <w:tblInd w:w="-5" w:type="dxa"/>
        <w:tblLook w:val="04A0" w:firstRow="1" w:lastRow="0" w:firstColumn="1" w:lastColumn="0" w:noHBand="0" w:noVBand="1"/>
      </w:tblPr>
      <w:tblGrid>
        <w:gridCol w:w="3539"/>
        <w:gridCol w:w="1843"/>
        <w:gridCol w:w="2268"/>
        <w:gridCol w:w="1139"/>
      </w:tblGrid>
      <w:tr w:rsidR="005728DE" w:rsidTr="00825EB3">
        <w:tc>
          <w:tcPr>
            <w:tcW w:w="3539" w:type="dxa"/>
          </w:tcPr>
          <w:p w:rsidR="005728DE" w:rsidRPr="00C856F2" w:rsidRDefault="005728DE" w:rsidP="004A3EE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Sopa</w:t>
            </w:r>
          </w:p>
        </w:tc>
        <w:tc>
          <w:tcPr>
            <w:tcW w:w="1843" w:type="dxa"/>
          </w:tcPr>
          <w:p w:rsidR="005728DE" w:rsidRPr="00C856F2" w:rsidRDefault="005728DE" w:rsidP="002718CB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Pré-escolar e 1.º Ciclo</w:t>
            </w:r>
          </w:p>
        </w:tc>
        <w:tc>
          <w:tcPr>
            <w:tcW w:w="2268" w:type="dxa"/>
          </w:tcPr>
          <w:p w:rsidR="005728DE" w:rsidRPr="00C856F2" w:rsidRDefault="005728DE" w:rsidP="002718CB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2.º Ciclo e Secundário</w:t>
            </w:r>
          </w:p>
        </w:tc>
        <w:tc>
          <w:tcPr>
            <w:tcW w:w="1139" w:type="dxa"/>
            <w:shd w:val="clear" w:color="auto" w:fill="E7E6E6" w:themeFill="background2"/>
          </w:tcPr>
          <w:p w:rsidR="005728DE" w:rsidRPr="00C856F2" w:rsidRDefault="005728DE" w:rsidP="002718CB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Total</w:t>
            </w:r>
          </w:p>
        </w:tc>
      </w:tr>
      <w:tr w:rsidR="005728DE" w:rsidTr="00825EB3">
        <w:tc>
          <w:tcPr>
            <w:tcW w:w="3539" w:type="dxa"/>
          </w:tcPr>
          <w:p w:rsidR="005728DE" w:rsidRPr="00C856F2" w:rsidRDefault="005318B8" w:rsidP="004A3EE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Sopa de repolho</w:t>
            </w:r>
            <w:r w:rsidR="004F4AB8" w:rsidRPr="00C856F2">
              <w:rPr>
                <w:rFonts w:ascii="Arial" w:hAnsi="Arial" w:cs="Arial"/>
              </w:rPr>
              <w:t xml:space="preserve"> (08/04/2024)</w:t>
            </w:r>
          </w:p>
        </w:tc>
        <w:tc>
          <w:tcPr>
            <w:tcW w:w="1843" w:type="dxa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0,1 Kg</w:t>
            </w:r>
          </w:p>
        </w:tc>
        <w:tc>
          <w:tcPr>
            <w:tcW w:w="2268" w:type="dxa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1,2 Kg</w:t>
            </w:r>
          </w:p>
        </w:tc>
        <w:tc>
          <w:tcPr>
            <w:tcW w:w="1139" w:type="dxa"/>
            <w:shd w:val="clear" w:color="auto" w:fill="E7E6E6" w:themeFill="background2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1,3 Kg</w:t>
            </w:r>
          </w:p>
        </w:tc>
      </w:tr>
      <w:tr w:rsidR="005728DE" w:rsidTr="00825EB3">
        <w:tc>
          <w:tcPr>
            <w:tcW w:w="3539" w:type="dxa"/>
          </w:tcPr>
          <w:p w:rsidR="005728DE" w:rsidRPr="00C856F2" w:rsidRDefault="005318B8" w:rsidP="004A3EE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Sopa de brócolos com cenoura</w:t>
            </w:r>
            <w:r w:rsidR="004F4AB8" w:rsidRPr="00C856F2">
              <w:rPr>
                <w:rFonts w:ascii="Arial" w:hAnsi="Arial" w:cs="Arial"/>
              </w:rPr>
              <w:t xml:space="preserve"> (09/04/2024)</w:t>
            </w:r>
          </w:p>
        </w:tc>
        <w:tc>
          <w:tcPr>
            <w:tcW w:w="1843" w:type="dxa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1,7 Kg</w:t>
            </w:r>
          </w:p>
        </w:tc>
        <w:tc>
          <w:tcPr>
            <w:tcW w:w="2268" w:type="dxa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1,3 Kg</w:t>
            </w:r>
          </w:p>
        </w:tc>
        <w:tc>
          <w:tcPr>
            <w:tcW w:w="1139" w:type="dxa"/>
            <w:shd w:val="clear" w:color="auto" w:fill="E7E6E6" w:themeFill="background2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3,0 Kg</w:t>
            </w:r>
          </w:p>
        </w:tc>
      </w:tr>
      <w:tr w:rsidR="005728DE" w:rsidTr="00825EB3">
        <w:tc>
          <w:tcPr>
            <w:tcW w:w="3539" w:type="dxa"/>
          </w:tcPr>
          <w:p w:rsidR="005728DE" w:rsidRPr="00C856F2" w:rsidRDefault="005318B8" w:rsidP="004A3EE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Creme de cenoura</w:t>
            </w:r>
            <w:r w:rsidR="004F4AB8" w:rsidRPr="00C856F2">
              <w:rPr>
                <w:rFonts w:ascii="Arial" w:hAnsi="Arial" w:cs="Arial"/>
              </w:rPr>
              <w:t xml:space="preserve"> (10/04/2024)</w:t>
            </w:r>
          </w:p>
        </w:tc>
        <w:tc>
          <w:tcPr>
            <w:tcW w:w="1843" w:type="dxa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0,9 Kg</w:t>
            </w:r>
          </w:p>
        </w:tc>
        <w:tc>
          <w:tcPr>
            <w:tcW w:w="2268" w:type="dxa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1,0</w:t>
            </w:r>
            <w:r w:rsidR="00C856F2">
              <w:rPr>
                <w:rFonts w:ascii="Arial" w:hAnsi="Arial" w:cs="Arial"/>
              </w:rPr>
              <w:t xml:space="preserve"> </w:t>
            </w:r>
            <w:r w:rsidRPr="00C856F2">
              <w:rPr>
                <w:rFonts w:ascii="Arial" w:hAnsi="Arial" w:cs="Arial"/>
              </w:rPr>
              <w:t>Kg</w:t>
            </w:r>
          </w:p>
        </w:tc>
        <w:tc>
          <w:tcPr>
            <w:tcW w:w="1139" w:type="dxa"/>
            <w:shd w:val="clear" w:color="auto" w:fill="E7E6E6" w:themeFill="background2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1,9 Kg</w:t>
            </w:r>
          </w:p>
        </w:tc>
      </w:tr>
      <w:tr w:rsidR="005728DE" w:rsidTr="00825EB3">
        <w:tc>
          <w:tcPr>
            <w:tcW w:w="3539" w:type="dxa"/>
          </w:tcPr>
          <w:p w:rsidR="005728DE" w:rsidRPr="00C856F2" w:rsidRDefault="005318B8" w:rsidP="004A3EE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Sopa de espinafres</w:t>
            </w:r>
            <w:r w:rsidR="004F4AB8" w:rsidRPr="00C856F2">
              <w:rPr>
                <w:rFonts w:ascii="Arial" w:hAnsi="Arial" w:cs="Arial"/>
              </w:rPr>
              <w:t xml:space="preserve"> (11/04/2024)</w:t>
            </w:r>
          </w:p>
        </w:tc>
        <w:tc>
          <w:tcPr>
            <w:tcW w:w="1843" w:type="dxa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0,8 Kg</w:t>
            </w:r>
          </w:p>
        </w:tc>
        <w:tc>
          <w:tcPr>
            <w:tcW w:w="2268" w:type="dxa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1,8 Kg</w:t>
            </w:r>
          </w:p>
        </w:tc>
        <w:tc>
          <w:tcPr>
            <w:tcW w:w="1139" w:type="dxa"/>
            <w:shd w:val="clear" w:color="auto" w:fill="E7E6E6" w:themeFill="background2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2,6 Kg</w:t>
            </w:r>
          </w:p>
        </w:tc>
      </w:tr>
      <w:tr w:rsidR="005728DE" w:rsidTr="00825EB3">
        <w:tc>
          <w:tcPr>
            <w:tcW w:w="3539" w:type="dxa"/>
          </w:tcPr>
          <w:p w:rsidR="005728DE" w:rsidRPr="00C856F2" w:rsidRDefault="005318B8" w:rsidP="004A3EE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Sopa de feijão-verde</w:t>
            </w:r>
            <w:r w:rsidR="004F4AB8" w:rsidRPr="00C856F2">
              <w:rPr>
                <w:rFonts w:ascii="Arial" w:hAnsi="Arial" w:cs="Arial"/>
              </w:rPr>
              <w:t xml:space="preserve"> (12/04/2024)</w:t>
            </w:r>
          </w:p>
        </w:tc>
        <w:tc>
          <w:tcPr>
            <w:tcW w:w="1843" w:type="dxa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1,4 Kg</w:t>
            </w:r>
          </w:p>
        </w:tc>
        <w:tc>
          <w:tcPr>
            <w:tcW w:w="2268" w:type="dxa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C856F2">
              <w:rPr>
                <w:rFonts w:ascii="Arial" w:hAnsi="Arial" w:cs="Arial"/>
              </w:rPr>
              <w:t>1,0</w:t>
            </w:r>
            <w:r w:rsidR="00C856F2">
              <w:rPr>
                <w:rFonts w:ascii="Arial" w:hAnsi="Arial" w:cs="Arial"/>
              </w:rPr>
              <w:t xml:space="preserve"> </w:t>
            </w:r>
            <w:r w:rsidRPr="00C856F2">
              <w:rPr>
                <w:rFonts w:ascii="Arial" w:hAnsi="Arial" w:cs="Arial"/>
              </w:rPr>
              <w:t>Kg</w:t>
            </w:r>
          </w:p>
        </w:tc>
        <w:tc>
          <w:tcPr>
            <w:tcW w:w="1139" w:type="dxa"/>
            <w:shd w:val="clear" w:color="auto" w:fill="E7E6E6" w:themeFill="background2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2,4 Kg</w:t>
            </w:r>
          </w:p>
        </w:tc>
      </w:tr>
      <w:tr w:rsidR="005728DE" w:rsidTr="00825EB3">
        <w:tc>
          <w:tcPr>
            <w:tcW w:w="3539" w:type="dxa"/>
            <w:shd w:val="clear" w:color="auto" w:fill="E7E6E6" w:themeFill="background2"/>
          </w:tcPr>
          <w:p w:rsidR="005728DE" w:rsidRPr="00C856F2" w:rsidRDefault="005728DE" w:rsidP="004A3EEA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843" w:type="dxa"/>
            <w:shd w:val="clear" w:color="auto" w:fill="E7E6E6" w:themeFill="background2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4,9 Kg</w:t>
            </w:r>
          </w:p>
        </w:tc>
        <w:tc>
          <w:tcPr>
            <w:tcW w:w="2268" w:type="dxa"/>
            <w:shd w:val="clear" w:color="auto" w:fill="E7E6E6" w:themeFill="background2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6,3 Kg</w:t>
            </w:r>
          </w:p>
        </w:tc>
        <w:tc>
          <w:tcPr>
            <w:tcW w:w="1139" w:type="dxa"/>
            <w:shd w:val="clear" w:color="auto" w:fill="E7E6E6" w:themeFill="background2"/>
          </w:tcPr>
          <w:p w:rsidR="005728DE" w:rsidRPr="00C856F2" w:rsidRDefault="005728DE" w:rsidP="00CD25B5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856F2">
              <w:rPr>
                <w:rFonts w:ascii="Arial" w:hAnsi="Arial" w:cs="Arial"/>
                <w:b/>
              </w:rPr>
              <w:t>11,2 Kg</w:t>
            </w:r>
          </w:p>
        </w:tc>
      </w:tr>
    </w:tbl>
    <w:p w:rsidR="008006BB" w:rsidRPr="00825EB3" w:rsidRDefault="00825EB3" w:rsidP="008006B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Tabela 3: </w:t>
      </w:r>
      <w:r>
        <w:rPr>
          <w:rFonts w:ascii="Arial" w:hAnsi="Arial" w:cs="Arial"/>
        </w:rPr>
        <w:t xml:space="preserve">Peso dos </w:t>
      </w:r>
      <w:r w:rsidR="00A115FA">
        <w:rPr>
          <w:rFonts w:ascii="Arial" w:hAnsi="Arial" w:cs="Arial"/>
        </w:rPr>
        <w:t xml:space="preserve">restos, relativamente aos pratos de sopa servidos. </w:t>
      </w:r>
      <w:r>
        <w:rPr>
          <w:rFonts w:ascii="Arial" w:hAnsi="Arial" w:cs="Arial"/>
        </w:rPr>
        <w:t xml:space="preserve"> </w:t>
      </w:r>
    </w:p>
    <w:p w:rsidR="00CD25B5" w:rsidRDefault="00FB3CAC" w:rsidP="008006B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No total foram desperdiçados, durante a semana anterior </w:t>
      </w:r>
      <w:r w:rsidR="00C511AC">
        <w:rPr>
          <w:rFonts w:ascii="Arial" w:hAnsi="Arial" w:cs="Arial"/>
        </w:rPr>
        <w:t>ao</w:t>
      </w:r>
      <w:r>
        <w:rPr>
          <w:rFonts w:ascii="Arial" w:hAnsi="Arial" w:cs="Arial"/>
        </w:rPr>
        <w:t xml:space="preserve"> </w:t>
      </w:r>
      <w:r w:rsidR="00C511AC">
        <w:rPr>
          <w:rFonts w:ascii="Arial" w:hAnsi="Arial" w:cs="Arial"/>
        </w:rPr>
        <w:t>projeto-</w:t>
      </w:r>
      <w:r>
        <w:rPr>
          <w:rFonts w:ascii="Arial" w:hAnsi="Arial" w:cs="Arial"/>
        </w:rPr>
        <w:t xml:space="preserve">piloto, </w:t>
      </w:r>
      <w:r w:rsidR="00CD25B5">
        <w:rPr>
          <w:rFonts w:ascii="Arial" w:hAnsi="Arial" w:cs="Arial"/>
        </w:rPr>
        <w:t xml:space="preserve">11,2 Kg de sopa pelos </w:t>
      </w:r>
      <w:r>
        <w:rPr>
          <w:rFonts w:ascii="Arial" w:hAnsi="Arial" w:cs="Arial"/>
        </w:rPr>
        <w:t>alunos.</w:t>
      </w:r>
      <w:r w:rsidR="00CD25B5">
        <w:rPr>
          <w:rFonts w:ascii="Arial" w:hAnsi="Arial" w:cs="Arial"/>
        </w:rPr>
        <w:t xml:space="preserve"> </w:t>
      </w:r>
      <w:r w:rsidR="00DF6992">
        <w:rPr>
          <w:rFonts w:ascii="Arial" w:hAnsi="Arial" w:cs="Arial"/>
        </w:rPr>
        <w:t xml:space="preserve">Verifica-se maior desperdício </w:t>
      </w:r>
      <w:r w:rsidR="002D3332">
        <w:rPr>
          <w:rFonts w:ascii="Arial" w:hAnsi="Arial" w:cs="Arial"/>
        </w:rPr>
        <w:t>no 2.º Ciclo e Secundário</w:t>
      </w:r>
      <w:r w:rsidR="00C1244F">
        <w:rPr>
          <w:rFonts w:ascii="Arial" w:hAnsi="Arial" w:cs="Arial"/>
        </w:rPr>
        <w:t>, mais 1,4 Kg</w:t>
      </w:r>
      <w:r w:rsidR="00C511AC">
        <w:rPr>
          <w:rFonts w:ascii="Arial" w:hAnsi="Arial" w:cs="Arial"/>
        </w:rPr>
        <w:t xml:space="preserve"> comparativamente ao pré-escolar e 1.º Ciclo</w:t>
      </w:r>
      <w:r w:rsidR="002D3332">
        <w:rPr>
          <w:rFonts w:ascii="Arial" w:hAnsi="Arial" w:cs="Arial"/>
        </w:rPr>
        <w:t xml:space="preserve">. </w:t>
      </w:r>
    </w:p>
    <w:p w:rsidR="005D1709" w:rsidRDefault="005728DE" w:rsidP="005D170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forma a avaliar o peso dos restos por criança (PSpc), ou seja, a quantidade servida que foi rejeitada por cada aluno, utilizou-se a seguinte fórmula</w:t>
      </w:r>
    </w:p>
    <w:p w:rsidR="005728DE" w:rsidRDefault="005D1709" w:rsidP="005D1709">
      <w:pPr>
        <w:spacing w:line="360" w:lineRule="auto"/>
        <w:jc w:val="center"/>
        <w:rPr>
          <w:rFonts w:ascii="Arial" w:hAnsi="Arial" w:cs="Arial"/>
        </w:rPr>
      </w:pPr>
      <w:r w:rsidRPr="00DF6992">
        <w:rPr>
          <w:rFonts w:ascii="Arial" w:hAnsi="Arial" w:cs="Arial"/>
        </w:rPr>
        <w:t>PS= Peso dos Restos; RS= Refeições Servidas</w:t>
      </w:r>
    </w:p>
    <w:p w:rsidR="005728DE" w:rsidRPr="00DF6992" w:rsidRDefault="005728DE" w:rsidP="005728DE">
      <w:pPr>
        <w:spacing w:line="360" w:lineRule="auto"/>
        <w:jc w:val="center"/>
        <w:rPr>
          <w:rFonts w:ascii="Arial" w:hAnsi="Arial" w:cs="Arial"/>
          <w:b/>
        </w:rPr>
      </w:pPr>
      <w:r w:rsidRPr="00DF6992">
        <w:rPr>
          <w:rFonts w:ascii="Arial" w:hAnsi="Arial" w:cs="Arial"/>
          <w:b/>
        </w:rPr>
        <w:t>PSpc= PS/RS</w:t>
      </w:r>
    </w:p>
    <w:p w:rsidR="005728DE" w:rsidRPr="00DF6992" w:rsidRDefault="005D1709" w:rsidP="005D170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Como podemos observar na tabela 4, durante a semana anterior ao projeto-piloto, a quantidade servida de sopa que foi rejeitada por cada aluno foi de 0,008 Kg (=8g por aluno). Onde verificou-se maior desperdício, por criança, foi na sopa de espinafres (n=0,026 Kg) e menor desperdício no creme de cenoura (n=0,005 Kg).</w:t>
      </w:r>
    </w:p>
    <w:tbl>
      <w:tblPr>
        <w:tblStyle w:val="TabelacomGrelhaClara"/>
        <w:tblpPr w:leftFromText="141" w:rightFromText="141" w:vertAnchor="text" w:horzAnchor="margin" w:tblpXSpec="center" w:tblpY="324"/>
        <w:tblW w:w="0" w:type="auto"/>
        <w:tblLook w:val="04A0" w:firstRow="1" w:lastRow="0" w:firstColumn="1" w:lastColumn="0" w:noHBand="0" w:noVBand="1"/>
      </w:tblPr>
      <w:tblGrid>
        <w:gridCol w:w="3428"/>
        <w:gridCol w:w="3230"/>
      </w:tblGrid>
      <w:tr w:rsidR="00D906A6" w:rsidTr="00D906A6">
        <w:tc>
          <w:tcPr>
            <w:tcW w:w="3428" w:type="dxa"/>
          </w:tcPr>
          <w:p w:rsidR="00D906A6" w:rsidRPr="004A3EEA" w:rsidRDefault="00D906A6" w:rsidP="00D906A6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Sopa</w:t>
            </w:r>
          </w:p>
        </w:tc>
        <w:tc>
          <w:tcPr>
            <w:tcW w:w="3230" w:type="dxa"/>
            <w:shd w:val="clear" w:color="auto" w:fill="auto"/>
          </w:tcPr>
          <w:p w:rsidR="00D906A6" w:rsidRPr="004A3EEA" w:rsidRDefault="00D906A6" w:rsidP="00D906A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Peso</w:t>
            </w:r>
            <w:r w:rsidRPr="005318B8">
              <w:rPr>
                <w:rFonts w:ascii="Arial" w:hAnsi="Arial" w:cs="Arial"/>
                <w:b/>
              </w:rPr>
              <w:t xml:space="preserve"> dos restos por criança</w:t>
            </w:r>
          </w:p>
        </w:tc>
      </w:tr>
      <w:tr w:rsidR="00FE6181" w:rsidTr="00D906A6">
        <w:tc>
          <w:tcPr>
            <w:tcW w:w="3428" w:type="dxa"/>
          </w:tcPr>
          <w:p w:rsidR="00FE6181" w:rsidRPr="00FE6181" w:rsidRDefault="00FE6181" w:rsidP="00FE6181">
            <w:pPr>
              <w:jc w:val="right"/>
              <w:rPr>
                <w:rFonts w:ascii="Arial" w:hAnsi="Arial" w:cs="Arial"/>
              </w:rPr>
            </w:pPr>
            <w:r w:rsidRPr="00FE6181">
              <w:rPr>
                <w:rFonts w:ascii="Arial" w:hAnsi="Arial" w:cs="Arial"/>
              </w:rPr>
              <w:t>Sopa de repolho (08/04/2024)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FE6181" w:rsidRPr="00CB42ED" w:rsidRDefault="00FE6181" w:rsidP="00FE6181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CB42ED">
              <w:rPr>
                <w:rFonts w:ascii="Arial" w:hAnsi="Arial" w:cs="Arial"/>
                <w:color w:val="000000"/>
              </w:rPr>
              <w:t>0,006 Kg</w:t>
            </w:r>
          </w:p>
        </w:tc>
      </w:tr>
      <w:tr w:rsidR="00FE6181" w:rsidTr="00D906A6">
        <w:tc>
          <w:tcPr>
            <w:tcW w:w="3428" w:type="dxa"/>
          </w:tcPr>
          <w:p w:rsidR="00FE6181" w:rsidRPr="00FE6181" w:rsidRDefault="00FE6181" w:rsidP="00FE6181">
            <w:pPr>
              <w:jc w:val="right"/>
              <w:rPr>
                <w:rFonts w:ascii="Arial" w:hAnsi="Arial" w:cs="Arial"/>
              </w:rPr>
            </w:pPr>
            <w:r w:rsidRPr="00FE6181">
              <w:rPr>
                <w:rFonts w:ascii="Arial" w:hAnsi="Arial" w:cs="Arial"/>
              </w:rPr>
              <w:t>Sopa de brócolos com cenoura (09/04/2024)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FE6181" w:rsidRPr="00D906A6" w:rsidRDefault="00FE6181" w:rsidP="00FE6181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D906A6">
              <w:rPr>
                <w:rFonts w:ascii="Arial" w:hAnsi="Arial" w:cs="Arial"/>
                <w:color w:val="000000"/>
              </w:rPr>
              <w:t>0,009 Kg</w:t>
            </w:r>
          </w:p>
        </w:tc>
      </w:tr>
      <w:tr w:rsidR="00FE6181" w:rsidTr="00D906A6">
        <w:tc>
          <w:tcPr>
            <w:tcW w:w="3428" w:type="dxa"/>
          </w:tcPr>
          <w:p w:rsidR="00FE6181" w:rsidRPr="00FE6181" w:rsidRDefault="00FE6181" w:rsidP="00FE6181">
            <w:pPr>
              <w:jc w:val="right"/>
              <w:rPr>
                <w:rFonts w:ascii="Arial" w:hAnsi="Arial" w:cs="Arial"/>
              </w:rPr>
            </w:pPr>
            <w:r w:rsidRPr="00FE6181">
              <w:rPr>
                <w:rFonts w:ascii="Arial" w:hAnsi="Arial" w:cs="Arial"/>
              </w:rPr>
              <w:t>Creme de cenoura (10/04/2024)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FE6181" w:rsidRPr="00D906A6" w:rsidRDefault="00FE6181" w:rsidP="00FE6181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D906A6">
              <w:rPr>
                <w:rFonts w:ascii="Arial" w:hAnsi="Arial" w:cs="Arial"/>
                <w:color w:val="000000"/>
              </w:rPr>
              <w:t>0,005 Kg</w:t>
            </w:r>
          </w:p>
        </w:tc>
      </w:tr>
      <w:tr w:rsidR="00FE6181" w:rsidTr="00D906A6">
        <w:tc>
          <w:tcPr>
            <w:tcW w:w="3428" w:type="dxa"/>
          </w:tcPr>
          <w:p w:rsidR="00FE6181" w:rsidRPr="00FE6181" w:rsidRDefault="00FE6181" w:rsidP="00FE6181">
            <w:pPr>
              <w:jc w:val="right"/>
              <w:rPr>
                <w:rFonts w:ascii="Arial" w:hAnsi="Arial" w:cs="Arial"/>
              </w:rPr>
            </w:pPr>
            <w:r w:rsidRPr="00FE6181">
              <w:rPr>
                <w:rFonts w:ascii="Arial" w:hAnsi="Arial" w:cs="Arial"/>
              </w:rPr>
              <w:t>Sopa de espinafres (11/04/2024)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FE6181" w:rsidRPr="00D906A6" w:rsidRDefault="00FE6181" w:rsidP="00FE6181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D906A6">
              <w:rPr>
                <w:rFonts w:ascii="Arial" w:hAnsi="Arial" w:cs="Arial"/>
                <w:color w:val="000000"/>
              </w:rPr>
              <w:t>0,026 Kg</w:t>
            </w:r>
          </w:p>
        </w:tc>
      </w:tr>
      <w:tr w:rsidR="00FE6181" w:rsidTr="007A1F87">
        <w:trPr>
          <w:trHeight w:val="845"/>
        </w:trPr>
        <w:tc>
          <w:tcPr>
            <w:tcW w:w="3428" w:type="dxa"/>
          </w:tcPr>
          <w:p w:rsidR="00FE6181" w:rsidRPr="00FE6181" w:rsidRDefault="00FE6181" w:rsidP="00FE6181">
            <w:pPr>
              <w:jc w:val="right"/>
              <w:rPr>
                <w:rFonts w:ascii="Arial" w:hAnsi="Arial" w:cs="Arial"/>
              </w:rPr>
            </w:pPr>
            <w:r w:rsidRPr="00FE6181">
              <w:rPr>
                <w:rFonts w:ascii="Arial" w:hAnsi="Arial" w:cs="Arial"/>
              </w:rPr>
              <w:t>Sopa de feijão-verde (12/04/2024)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FE6181" w:rsidRPr="00D906A6" w:rsidRDefault="00FE6181" w:rsidP="00FE6181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D906A6">
              <w:rPr>
                <w:rFonts w:ascii="Arial" w:hAnsi="Arial" w:cs="Arial"/>
                <w:color w:val="000000"/>
              </w:rPr>
              <w:t>0,008 Kg</w:t>
            </w:r>
          </w:p>
        </w:tc>
      </w:tr>
      <w:tr w:rsidR="00D906A6" w:rsidTr="00D906A6">
        <w:tc>
          <w:tcPr>
            <w:tcW w:w="3428" w:type="dxa"/>
            <w:shd w:val="clear" w:color="auto" w:fill="E7E6E6" w:themeFill="background2"/>
          </w:tcPr>
          <w:p w:rsidR="00D906A6" w:rsidRPr="004F4AB8" w:rsidRDefault="007A1F87" w:rsidP="00D906A6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230" w:type="dxa"/>
            <w:shd w:val="clear" w:color="auto" w:fill="E7E6E6" w:themeFill="background2"/>
          </w:tcPr>
          <w:p w:rsidR="00D906A6" w:rsidRPr="004F4AB8" w:rsidRDefault="007A1F87" w:rsidP="00D906A6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0,008</w:t>
            </w:r>
            <w:r w:rsidR="00D906A6">
              <w:rPr>
                <w:rFonts w:ascii="Arial" w:hAnsi="Arial" w:cs="Arial"/>
                <w:b/>
              </w:rPr>
              <w:t xml:space="preserve"> Kg</w:t>
            </w:r>
          </w:p>
        </w:tc>
      </w:tr>
    </w:tbl>
    <w:p w:rsidR="00EA14B2" w:rsidRDefault="00EA14B2" w:rsidP="00ED4D8A">
      <w:pPr>
        <w:spacing w:line="360" w:lineRule="auto"/>
        <w:jc w:val="both"/>
        <w:rPr>
          <w:rFonts w:ascii="Arial" w:hAnsi="Arial" w:cs="Arial"/>
        </w:rPr>
      </w:pPr>
    </w:p>
    <w:p w:rsidR="004F4AB8" w:rsidRDefault="004F4AB8" w:rsidP="00ED4D8A">
      <w:pPr>
        <w:spacing w:line="360" w:lineRule="auto"/>
        <w:jc w:val="both"/>
        <w:rPr>
          <w:rFonts w:ascii="Arial" w:hAnsi="Arial" w:cs="Arial"/>
        </w:rPr>
      </w:pPr>
    </w:p>
    <w:p w:rsidR="00DF6992" w:rsidRDefault="00DF6992" w:rsidP="00ED4D8A">
      <w:pPr>
        <w:spacing w:line="360" w:lineRule="auto"/>
        <w:jc w:val="both"/>
        <w:rPr>
          <w:rFonts w:ascii="Arial" w:hAnsi="Arial" w:cs="Arial"/>
        </w:rPr>
      </w:pPr>
    </w:p>
    <w:p w:rsidR="00503379" w:rsidRDefault="00503379" w:rsidP="00ED4D8A">
      <w:pPr>
        <w:spacing w:line="360" w:lineRule="auto"/>
        <w:jc w:val="both"/>
        <w:rPr>
          <w:rFonts w:ascii="Arial" w:hAnsi="Arial" w:cs="Arial"/>
        </w:rPr>
      </w:pPr>
    </w:p>
    <w:p w:rsidR="005D1709" w:rsidRDefault="005D1709" w:rsidP="00ED4D8A">
      <w:pPr>
        <w:spacing w:line="360" w:lineRule="auto"/>
        <w:jc w:val="both"/>
        <w:rPr>
          <w:rFonts w:ascii="Arial" w:hAnsi="Arial" w:cs="Arial"/>
        </w:rPr>
      </w:pPr>
    </w:p>
    <w:p w:rsidR="005D1709" w:rsidRDefault="005D1709" w:rsidP="00ED4D8A">
      <w:pPr>
        <w:spacing w:line="360" w:lineRule="auto"/>
        <w:jc w:val="both"/>
        <w:rPr>
          <w:rFonts w:ascii="Arial" w:hAnsi="Arial" w:cs="Arial"/>
        </w:rPr>
      </w:pPr>
    </w:p>
    <w:p w:rsidR="00B20003" w:rsidRDefault="00FA7F95" w:rsidP="00ED4D8A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9359BB" wp14:editId="0BE60B57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4210050" cy="257175"/>
                <wp:effectExtent l="0" t="0" r="0" b="0"/>
                <wp:wrapSquare wrapText="bothSides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16F" w:rsidRPr="00B3657F" w:rsidRDefault="00C3216F" w:rsidP="005033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Tabela 4: </w:t>
                            </w:r>
                            <w:r w:rsidRPr="00503379">
                              <w:rPr>
                                <w:rFonts w:ascii="Arial" w:hAnsi="Arial" w:cs="Arial"/>
                              </w:rPr>
                              <w:t xml:space="preserve">Peso dos restos por criança.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359BB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0;margin-top:1.5pt;width:331.5pt;height:20.2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" filled="f" stroked="f" strokeweight=".5pt">
                <v:textbox>
                  <w:txbxContent>
                    <w:p w:rsidR="00C3216F" w:rsidRPr="00B3657F" w:rsidRDefault="00C3216F" w:rsidP="00503379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Tabela 4: </w:t>
                      </w:r>
                      <w:r w:rsidRPr="00503379">
                        <w:rPr>
                          <w:rFonts w:ascii="Arial" w:hAnsi="Arial" w:cs="Arial"/>
                        </w:rPr>
                        <w:t xml:space="preserve">Peso dos restos por criança.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1244F" w:rsidRDefault="00503379" w:rsidP="00ED4D8A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176619" wp14:editId="2CB4BCA7">
                <wp:simplePos x="0" y="0"/>
                <wp:positionH relativeFrom="margin">
                  <wp:align>left</wp:align>
                </wp:positionH>
                <wp:positionV relativeFrom="paragraph">
                  <wp:posOffset>4966970</wp:posOffset>
                </wp:positionV>
                <wp:extent cx="5572125" cy="257175"/>
                <wp:effectExtent l="0" t="0" r="0" b="0"/>
                <wp:wrapSquare wrapText="bothSides"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16F" w:rsidRPr="00B3657F" w:rsidRDefault="00C3216F" w:rsidP="00503379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Tabela 5: </w:t>
                            </w:r>
                            <w:r w:rsidRPr="005D1709">
                              <w:rPr>
                                <w:rFonts w:ascii="Arial" w:hAnsi="Arial" w:cs="Arial"/>
                              </w:rPr>
                              <w:t>Distribuição do peso dos restos, relativamente ao prato principal.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76619" id="Caixa de texto 6" o:spid="_x0000_s1027" type="#_x0000_t202" style="position:absolute;left:0;text-align:left;margin-left:0;margin-top:391.1pt;width:438.75pt;height:20.2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" filled="f" stroked="f" strokeweight=".5pt">
                <v:textbox>
                  <w:txbxContent>
                    <w:p w:rsidR="00C3216F" w:rsidRPr="00B3657F" w:rsidRDefault="00C3216F" w:rsidP="00503379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Tabela 5: </w:t>
                      </w:r>
                      <w:r w:rsidRPr="005D1709">
                        <w:rPr>
                          <w:rFonts w:ascii="Arial" w:hAnsi="Arial" w:cs="Arial"/>
                        </w:rPr>
                        <w:t>Distribuição do peso dos restos, relativamente ao prato principal.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1244F">
        <w:rPr>
          <w:rFonts w:ascii="Arial" w:hAnsi="Arial" w:cs="Arial"/>
        </w:rPr>
        <w:t>Relativamente ao prato principal (vegetariano e não vegetariano), desperdiçaram-se 68,8 Kg</w:t>
      </w:r>
      <w:r w:rsidR="00531D3A">
        <w:rPr>
          <w:rFonts w:ascii="Arial" w:hAnsi="Arial" w:cs="Arial"/>
        </w:rPr>
        <w:t xml:space="preserve"> de alimentos</w:t>
      </w:r>
      <w:r w:rsidR="00C1244F">
        <w:rPr>
          <w:rFonts w:ascii="Arial" w:hAnsi="Arial" w:cs="Arial"/>
        </w:rPr>
        <w:t xml:space="preserve">, o que representa 0,051 Kg por criança. No 2.º Ciclo e Secundário desperdiçaram-se mais 27,2 Kg em comparação aos outros níveis de ensino. </w:t>
      </w:r>
    </w:p>
    <w:tbl>
      <w:tblPr>
        <w:tblStyle w:val="TabelacomGrelhaClara"/>
        <w:tblW w:w="8926" w:type="dxa"/>
        <w:tblLook w:val="04A0" w:firstRow="1" w:lastRow="0" w:firstColumn="1" w:lastColumn="0" w:noHBand="0" w:noVBand="1"/>
      </w:tblPr>
      <w:tblGrid>
        <w:gridCol w:w="3539"/>
        <w:gridCol w:w="1843"/>
        <w:gridCol w:w="2268"/>
        <w:gridCol w:w="1276"/>
      </w:tblGrid>
      <w:tr w:rsidR="00DF6992" w:rsidTr="00DF6992">
        <w:tc>
          <w:tcPr>
            <w:tcW w:w="3539" w:type="dxa"/>
          </w:tcPr>
          <w:p w:rsidR="00DF6992" w:rsidRPr="004A3EEA" w:rsidRDefault="00DF6992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Prato Principal</w:t>
            </w:r>
          </w:p>
        </w:tc>
        <w:tc>
          <w:tcPr>
            <w:tcW w:w="1843" w:type="dxa"/>
          </w:tcPr>
          <w:p w:rsidR="00DF6992" w:rsidRPr="004A3EEA" w:rsidRDefault="00DF6992" w:rsidP="001F0BC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Pré-escolar e 1.º Ciclo</w:t>
            </w:r>
          </w:p>
        </w:tc>
        <w:tc>
          <w:tcPr>
            <w:tcW w:w="2268" w:type="dxa"/>
          </w:tcPr>
          <w:p w:rsidR="00DF6992" w:rsidRPr="004A3EEA" w:rsidRDefault="00DF6992" w:rsidP="001F0BC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2.º Ciclo e Secundário</w:t>
            </w:r>
          </w:p>
        </w:tc>
        <w:tc>
          <w:tcPr>
            <w:tcW w:w="1276" w:type="dxa"/>
            <w:shd w:val="clear" w:color="auto" w:fill="E7E6E6" w:themeFill="background2"/>
          </w:tcPr>
          <w:p w:rsidR="00DF6992" w:rsidRPr="004A3EEA" w:rsidRDefault="00DF6992" w:rsidP="001F0BC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Total</w:t>
            </w:r>
          </w:p>
        </w:tc>
      </w:tr>
      <w:tr w:rsidR="00FD552A" w:rsidTr="00DF6992">
        <w:tc>
          <w:tcPr>
            <w:tcW w:w="3539" w:type="dxa"/>
          </w:tcPr>
          <w:p w:rsidR="00FD552A" w:rsidRPr="00FD552A" w:rsidRDefault="00FD552A" w:rsidP="00FD552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D552A">
              <w:rPr>
                <w:rFonts w:ascii="Arial" w:hAnsi="Arial" w:cs="Arial"/>
              </w:rPr>
              <w:t>Panados de frango com Arroz de Cenoura (08/04/2024)</w:t>
            </w:r>
          </w:p>
        </w:tc>
        <w:tc>
          <w:tcPr>
            <w:tcW w:w="1843" w:type="dxa"/>
          </w:tcPr>
          <w:p w:rsidR="00FD552A" w:rsidRDefault="00FD552A" w:rsidP="00FD55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 Kg</w:t>
            </w:r>
          </w:p>
        </w:tc>
        <w:tc>
          <w:tcPr>
            <w:tcW w:w="2268" w:type="dxa"/>
          </w:tcPr>
          <w:p w:rsidR="00FD552A" w:rsidRDefault="00FD552A" w:rsidP="00FD55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FD552A" w:rsidRPr="00FB3CAC" w:rsidRDefault="00FD552A" w:rsidP="00FD552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3CAC">
              <w:rPr>
                <w:rFonts w:ascii="Arial" w:hAnsi="Arial" w:cs="Arial"/>
                <w:b/>
              </w:rPr>
              <w:t>10,2 Kg</w:t>
            </w:r>
          </w:p>
        </w:tc>
      </w:tr>
      <w:tr w:rsidR="00FD552A" w:rsidTr="00DF6992">
        <w:tc>
          <w:tcPr>
            <w:tcW w:w="3539" w:type="dxa"/>
          </w:tcPr>
          <w:p w:rsidR="00FD552A" w:rsidRPr="00FD552A" w:rsidRDefault="00FD552A" w:rsidP="00FD552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D552A">
              <w:rPr>
                <w:rFonts w:ascii="Arial" w:hAnsi="Arial" w:cs="Arial"/>
              </w:rPr>
              <w:lastRenderedPageBreak/>
              <w:t>Bacalhau com Grão/ Esparguete com cogumelos (09/04/2024)</w:t>
            </w:r>
          </w:p>
        </w:tc>
        <w:tc>
          <w:tcPr>
            <w:tcW w:w="1843" w:type="dxa"/>
          </w:tcPr>
          <w:p w:rsidR="00FD552A" w:rsidRDefault="00FD552A" w:rsidP="00FD55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7,3 Kg</w:t>
            </w:r>
          </w:p>
        </w:tc>
        <w:tc>
          <w:tcPr>
            <w:tcW w:w="2268" w:type="dxa"/>
          </w:tcPr>
          <w:p w:rsidR="00FD552A" w:rsidRDefault="00FD552A" w:rsidP="00FD55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FD552A" w:rsidRPr="00FB3CAC" w:rsidRDefault="00FD552A" w:rsidP="00FD552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3CAC">
              <w:rPr>
                <w:rFonts w:ascii="Arial" w:hAnsi="Arial" w:cs="Arial"/>
                <w:b/>
              </w:rPr>
              <w:t>22,3 Kg</w:t>
            </w:r>
          </w:p>
        </w:tc>
      </w:tr>
      <w:tr w:rsidR="00FD552A" w:rsidTr="00DF6992">
        <w:tc>
          <w:tcPr>
            <w:tcW w:w="3539" w:type="dxa"/>
          </w:tcPr>
          <w:p w:rsidR="00FD552A" w:rsidRPr="00FD552A" w:rsidRDefault="00FD552A" w:rsidP="00FD552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D552A">
              <w:rPr>
                <w:rFonts w:ascii="Arial" w:hAnsi="Arial" w:cs="Arial"/>
              </w:rPr>
              <w:t xml:space="preserve">Esparguete à Bolonhesa (10/04/2024) </w:t>
            </w:r>
          </w:p>
        </w:tc>
        <w:tc>
          <w:tcPr>
            <w:tcW w:w="1843" w:type="dxa"/>
          </w:tcPr>
          <w:p w:rsidR="00FD552A" w:rsidRDefault="00FD552A" w:rsidP="00FD55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 Kg</w:t>
            </w:r>
          </w:p>
        </w:tc>
        <w:tc>
          <w:tcPr>
            <w:tcW w:w="2268" w:type="dxa"/>
          </w:tcPr>
          <w:p w:rsidR="00FD552A" w:rsidRDefault="00FD552A" w:rsidP="00FD55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FD552A" w:rsidRPr="00FB3CAC" w:rsidRDefault="00FD552A" w:rsidP="00FD552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3CAC">
              <w:rPr>
                <w:rFonts w:ascii="Arial" w:hAnsi="Arial" w:cs="Arial"/>
                <w:b/>
              </w:rPr>
              <w:t>9,2 Kg</w:t>
            </w:r>
          </w:p>
        </w:tc>
      </w:tr>
      <w:tr w:rsidR="00FD552A" w:rsidTr="00DF6992">
        <w:tc>
          <w:tcPr>
            <w:tcW w:w="3539" w:type="dxa"/>
          </w:tcPr>
          <w:p w:rsidR="00FD552A" w:rsidRPr="00FD552A" w:rsidRDefault="00FD552A" w:rsidP="00FD552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D552A">
              <w:rPr>
                <w:rFonts w:ascii="Arial" w:hAnsi="Arial" w:cs="Arial"/>
              </w:rPr>
              <w:t>Chocos guisados com Batata (11/04/2024)</w:t>
            </w:r>
          </w:p>
        </w:tc>
        <w:tc>
          <w:tcPr>
            <w:tcW w:w="1843" w:type="dxa"/>
          </w:tcPr>
          <w:p w:rsidR="00FD552A" w:rsidRDefault="00FD552A" w:rsidP="00FD55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4,0 Kg</w:t>
            </w:r>
          </w:p>
        </w:tc>
        <w:tc>
          <w:tcPr>
            <w:tcW w:w="2268" w:type="dxa"/>
          </w:tcPr>
          <w:p w:rsidR="00FD552A" w:rsidRDefault="00FD552A" w:rsidP="00FD55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FD552A" w:rsidRPr="00FB3CAC" w:rsidRDefault="00FD552A" w:rsidP="00FD552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3CAC">
              <w:rPr>
                <w:rFonts w:ascii="Arial" w:hAnsi="Arial" w:cs="Arial"/>
                <w:b/>
              </w:rPr>
              <w:t>17,0 Kg</w:t>
            </w:r>
          </w:p>
        </w:tc>
      </w:tr>
      <w:tr w:rsidR="00FD552A" w:rsidTr="00DF6992">
        <w:tc>
          <w:tcPr>
            <w:tcW w:w="3539" w:type="dxa"/>
          </w:tcPr>
          <w:p w:rsidR="00FD552A" w:rsidRPr="00FD552A" w:rsidRDefault="00FD552A" w:rsidP="00FD552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D552A">
              <w:rPr>
                <w:rFonts w:ascii="Arial" w:hAnsi="Arial" w:cs="Arial"/>
              </w:rPr>
              <w:t>Vitela Estufada com Massa Fusili (12/04/2024)</w:t>
            </w:r>
          </w:p>
        </w:tc>
        <w:tc>
          <w:tcPr>
            <w:tcW w:w="1843" w:type="dxa"/>
          </w:tcPr>
          <w:p w:rsidR="00FD552A" w:rsidRDefault="00FD552A" w:rsidP="00FD55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5,1 Kg</w:t>
            </w:r>
          </w:p>
        </w:tc>
        <w:tc>
          <w:tcPr>
            <w:tcW w:w="2268" w:type="dxa"/>
          </w:tcPr>
          <w:p w:rsidR="00FD552A" w:rsidRDefault="00FD552A" w:rsidP="00FD552A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FD552A" w:rsidRPr="00FB3CAC" w:rsidRDefault="00FD552A" w:rsidP="00FD552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3CAC">
              <w:rPr>
                <w:rFonts w:ascii="Arial" w:hAnsi="Arial" w:cs="Arial"/>
                <w:b/>
              </w:rPr>
              <w:t>10,1 Kg</w:t>
            </w:r>
          </w:p>
        </w:tc>
      </w:tr>
      <w:tr w:rsidR="00DF6992" w:rsidTr="00DF6992">
        <w:tc>
          <w:tcPr>
            <w:tcW w:w="3539" w:type="dxa"/>
            <w:shd w:val="clear" w:color="auto" w:fill="E7E6E6" w:themeFill="background2"/>
          </w:tcPr>
          <w:p w:rsidR="00DF6992" w:rsidRPr="004A3EEA" w:rsidRDefault="00DF6992" w:rsidP="001F0BCD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843" w:type="dxa"/>
            <w:shd w:val="clear" w:color="auto" w:fill="E7E6E6" w:themeFill="background2"/>
          </w:tcPr>
          <w:p w:rsidR="00DF6992" w:rsidRPr="00FB3CAC" w:rsidRDefault="00DF6992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3CAC">
              <w:rPr>
                <w:rFonts w:ascii="Arial" w:hAnsi="Arial" w:cs="Arial"/>
                <w:b/>
              </w:rPr>
              <w:t>20,8 Kg</w:t>
            </w:r>
          </w:p>
        </w:tc>
        <w:tc>
          <w:tcPr>
            <w:tcW w:w="2268" w:type="dxa"/>
            <w:shd w:val="clear" w:color="auto" w:fill="E7E6E6" w:themeFill="background2"/>
          </w:tcPr>
          <w:p w:rsidR="00DF6992" w:rsidRPr="00FB3CAC" w:rsidRDefault="00DF6992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3CAC">
              <w:rPr>
                <w:rFonts w:ascii="Arial" w:hAnsi="Arial" w:cs="Arial"/>
                <w:b/>
              </w:rPr>
              <w:t>48,0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DF6992" w:rsidRPr="00FB3CAC" w:rsidRDefault="00DF6992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FB3CAC">
              <w:rPr>
                <w:rFonts w:ascii="Arial" w:hAnsi="Arial" w:cs="Arial"/>
                <w:b/>
              </w:rPr>
              <w:t>68,8 Kg</w:t>
            </w:r>
          </w:p>
        </w:tc>
      </w:tr>
    </w:tbl>
    <w:p w:rsidR="005D1709" w:rsidRDefault="005D1709" w:rsidP="00ED4D8A">
      <w:pPr>
        <w:spacing w:line="360" w:lineRule="auto"/>
        <w:jc w:val="both"/>
        <w:rPr>
          <w:rFonts w:ascii="Arial" w:hAnsi="Arial" w:cs="Arial"/>
        </w:rPr>
      </w:pPr>
    </w:p>
    <w:p w:rsidR="00EA14B2" w:rsidRDefault="005D1709" w:rsidP="00ED4D8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a Tabela 6, o</w:t>
      </w:r>
      <w:r w:rsidR="00C1244F">
        <w:rPr>
          <w:rFonts w:ascii="Arial" w:hAnsi="Arial" w:cs="Arial"/>
        </w:rPr>
        <w:t xml:space="preserve"> prato onde se verificou maior desperdício foi os c</w:t>
      </w:r>
      <w:r w:rsidR="00531D3A">
        <w:rPr>
          <w:rFonts w:ascii="Arial" w:hAnsi="Arial" w:cs="Arial"/>
        </w:rPr>
        <w:t xml:space="preserve">hocos guisados com batata, com um desperdício de 0,172 Kg por criança. Em contrapartida, o prato onde registou-se menor desperdício foi esparguete à bolonhesa (n=0,025 Kg). </w:t>
      </w:r>
      <w:r w:rsidR="00AE2BC8" w:rsidRPr="00AE2BC8">
        <w:rPr>
          <w:rFonts w:ascii="Arial" w:hAnsi="Arial" w:cs="Arial"/>
        </w:rPr>
        <w:t>De realçar que durante essa semana apenas no dia 09/04/2024 houve a compra da refeição vegetariana</w:t>
      </w:r>
      <w:r w:rsidR="00AE2BC8">
        <w:rPr>
          <w:rFonts w:ascii="Arial" w:hAnsi="Arial" w:cs="Arial"/>
        </w:rPr>
        <w:t xml:space="preserve"> (esparguete com cogumelos)</w:t>
      </w:r>
      <w:r w:rsidR="00AE2BC8" w:rsidRPr="00AE2BC8">
        <w:rPr>
          <w:rFonts w:ascii="Arial" w:hAnsi="Arial" w:cs="Arial"/>
        </w:rPr>
        <w:t>, com um total de 5 senhas.</w:t>
      </w:r>
      <w:r w:rsidR="00AE4A03">
        <w:rPr>
          <w:rFonts w:ascii="Arial" w:hAnsi="Arial" w:cs="Arial"/>
        </w:rPr>
        <w:t xml:space="preserve"> Nesse dia o desperdício por criança, foi de 0,064 Kg. </w:t>
      </w:r>
    </w:p>
    <w:tbl>
      <w:tblPr>
        <w:tblStyle w:val="TabelacomGrelhaClara"/>
        <w:tblpPr w:leftFromText="141" w:rightFromText="141" w:vertAnchor="text" w:horzAnchor="margin" w:tblpXSpec="center" w:tblpY="408"/>
        <w:tblW w:w="0" w:type="auto"/>
        <w:tblLook w:val="04A0" w:firstRow="1" w:lastRow="0" w:firstColumn="1" w:lastColumn="0" w:noHBand="0" w:noVBand="1"/>
      </w:tblPr>
      <w:tblGrid>
        <w:gridCol w:w="3428"/>
        <w:gridCol w:w="3230"/>
      </w:tblGrid>
      <w:tr w:rsidR="00531D3A" w:rsidTr="00AE4A03">
        <w:tc>
          <w:tcPr>
            <w:tcW w:w="3428" w:type="dxa"/>
            <w:shd w:val="clear" w:color="auto" w:fill="EDEDED" w:themeFill="accent3" w:themeFillTint="33"/>
          </w:tcPr>
          <w:p w:rsidR="00531D3A" w:rsidRPr="004A3EEA" w:rsidRDefault="00531D3A" w:rsidP="00531D3A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Prato Principal</w:t>
            </w:r>
          </w:p>
        </w:tc>
        <w:tc>
          <w:tcPr>
            <w:tcW w:w="3230" w:type="dxa"/>
            <w:shd w:val="clear" w:color="auto" w:fill="EDEDED" w:themeFill="accent3" w:themeFillTint="33"/>
          </w:tcPr>
          <w:p w:rsidR="00531D3A" w:rsidRPr="00FD552A" w:rsidRDefault="00531D3A" w:rsidP="00531D3A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Peso</w:t>
            </w:r>
            <w:r w:rsidRPr="005318B8">
              <w:rPr>
                <w:rFonts w:ascii="Arial" w:hAnsi="Arial" w:cs="Arial"/>
                <w:b/>
              </w:rPr>
              <w:t xml:space="preserve"> dos restos por criança</w:t>
            </w:r>
          </w:p>
        </w:tc>
      </w:tr>
      <w:tr w:rsidR="00531D3A" w:rsidTr="00A265BC">
        <w:tc>
          <w:tcPr>
            <w:tcW w:w="3428" w:type="dxa"/>
          </w:tcPr>
          <w:p w:rsidR="00531D3A" w:rsidRPr="00FD552A" w:rsidRDefault="00531D3A" w:rsidP="00531D3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D552A">
              <w:rPr>
                <w:rFonts w:ascii="Arial" w:hAnsi="Arial" w:cs="Arial"/>
              </w:rPr>
              <w:t>Panados de frango com Arroz de Cenoura (08/04/2024)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531D3A" w:rsidRPr="00A265BC" w:rsidRDefault="00531D3A" w:rsidP="00531D3A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A265BC">
              <w:rPr>
                <w:rFonts w:ascii="Arial" w:hAnsi="Arial" w:cs="Arial"/>
                <w:color w:val="000000"/>
              </w:rPr>
              <w:t>0,046 Kg</w:t>
            </w:r>
          </w:p>
        </w:tc>
      </w:tr>
      <w:tr w:rsidR="00531D3A" w:rsidTr="00A265BC">
        <w:tc>
          <w:tcPr>
            <w:tcW w:w="3428" w:type="dxa"/>
          </w:tcPr>
          <w:p w:rsidR="00531D3A" w:rsidRPr="00FD552A" w:rsidRDefault="00531D3A" w:rsidP="00531D3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D552A">
              <w:rPr>
                <w:rFonts w:ascii="Arial" w:hAnsi="Arial" w:cs="Arial"/>
              </w:rPr>
              <w:t>Bacalhau com Grão/ Esparguete com cogumelos (09/04/2024)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531D3A" w:rsidRPr="00A265BC" w:rsidRDefault="00531D3A" w:rsidP="00531D3A">
            <w:pPr>
              <w:jc w:val="right"/>
              <w:rPr>
                <w:rFonts w:ascii="Arial" w:hAnsi="Arial" w:cs="Arial"/>
                <w:color w:val="000000"/>
              </w:rPr>
            </w:pPr>
            <w:r w:rsidRPr="00A265BC">
              <w:rPr>
                <w:rFonts w:ascii="Arial" w:hAnsi="Arial" w:cs="Arial"/>
                <w:color w:val="000000"/>
              </w:rPr>
              <w:t>0,064 Kg</w:t>
            </w:r>
          </w:p>
        </w:tc>
      </w:tr>
      <w:tr w:rsidR="00531D3A" w:rsidTr="00A265BC">
        <w:tc>
          <w:tcPr>
            <w:tcW w:w="3428" w:type="dxa"/>
          </w:tcPr>
          <w:p w:rsidR="00531D3A" w:rsidRPr="00FD552A" w:rsidRDefault="00531D3A" w:rsidP="00531D3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D552A">
              <w:rPr>
                <w:rFonts w:ascii="Arial" w:hAnsi="Arial" w:cs="Arial"/>
              </w:rPr>
              <w:t xml:space="preserve">Esparguete à Bolonhesa (10/04/2024) 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531D3A" w:rsidRPr="00A265BC" w:rsidRDefault="00531D3A" w:rsidP="00531D3A">
            <w:pPr>
              <w:jc w:val="right"/>
              <w:rPr>
                <w:rFonts w:ascii="Arial" w:hAnsi="Arial" w:cs="Arial"/>
                <w:color w:val="000000"/>
              </w:rPr>
            </w:pPr>
            <w:r w:rsidRPr="00A265BC">
              <w:rPr>
                <w:rFonts w:ascii="Arial" w:hAnsi="Arial" w:cs="Arial"/>
                <w:color w:val="000000"/>
              </w:rPr>
              <w:t>0,025 Kg</w:t>
            </w:r>
          </w:p>
        </w:tc>
      </w:tr>
      <w:tr w:rsidR="00531D3A" w:rsidTr="00A265BC">
        <w:tc>
          <w:tcPr>
            <w:tcW w:w="3428" w:type="dxa"/>
          </w:tcPr>
          <w:p w:rsidR="00531D3A" w:rsidRPr="00FD552A" w:rsidRDefault="00531D3A" w:rsidP="00531D3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D552A">
              <w:rPr>
                <w:rFonts w:ascii="Arial" w:hAnsi="Arial" w:cs="Arial"/>
              </w:rPr>
              <w:t>Chocos guisados com Batata (11/04/2024)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531D3A" w:rsidRPr="00A265BC" w:rsidRDefault="00531D3A" w:rsidP="00531D3A">
            <w:pPr>
              <w:jc w:val="right"/>
              <w:rPr>
                <w:rFonts w:ascii="Arial" w:hAnsi="Arial" w:cs="Arial"/>
                <w:color w:val="000000"/>
              </w:rPr>
            </w:pPr>
            <w:r w:rsidRPr="00A265BC">
              <w:rPr>
                <w:rFonts w:ascii="Arial" w:hAnsi="Arial" w:cs="Arial"/>
                <w:color w:val="000000"/>
              </w:rPr>
              <w:t>0,172 Kg</w:t>
            </w:r>
          </w:p>
        </w:tc>
      </w:tr>
      <w:tr w:rsidR="00531D3A" w:rsidTr="00A265BC">
        <w:tc>
          <w:tcPr>
            <w:tcW w:w="3428" w:type="dxa"/>
          </w:tcPr>
          <w:p w:rsidR="00531D3A" w:rsidRPr="00FD552A" w:rsidRDefault="00531D3A" w:rsidP="00531D3A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D552A">
              <w:rPr>
                <w:rFonts w:ascii="Arial" w:hAnsi="Arial" w:cs="Arial"/>
              </w:rPr>
              <w:t>Vitela Estufada com Massa Fusili (12/04/2024)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531D3A" w:rsidRPr="00A265BC" w:rsidRDefault="00531D3A" w:rsidP="00531D3A">
            <w:pPr>
              <w:jc w:val="right"/>
              <w:rPr>
                <w:rFonts w:ascii="Arial" w:hAnsi="Arial" w:cs="Arial"/>
                <w:color w:val="000000"/>
              </w:rPr>
            </w:pPr>
            <w:r w:rsidRPr="00A265BC">
              <w:rPr>
                <w:rFonts w:ascii="Arial" w:hAnsi="Arial" w:cs="Arial"/>
                <w:color w:val="000000"/>
              </w:rPr>
              <w:t>0,033 Kg</w:t>
            </w:r>
          </w:p>
        </w:tc>
      </w:tr>
      <w:tr w:rsidR="00531D3A" w:rsidTr="00531D3A">
        <w:tc>
          <w:tcPr>
            <w:tcW w:w="3428" w:type="dxa"/>
            <w:shd w:val="clear" w:color="auto" w:fill="E7E6E6" w:themeFill="background2"/>
          </w:tcPr>
          <w:p w:rsidR="00531D3A" w:rsidRPr="004F4AB8" w:rsidRDefault="00531D3A" w:rsidP="00531D3A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4F4AB8">
              <w:rPr>
                <w:rFonts w:ascii="Arial" w:hAnsi="Arial" w:cs="Arial"/>
                <w:b/>
              </w:rPr>
              <w:lastRenderedPageBreak/>
              <w:t>Total</w:t>
            </w:r>
          </w:p>
        </w:tc>
        <w:tc>
          <w:tcPr>
            <w:tcW w:w="3230" w:type="dxa"/>
            <w:shd w:val="clear" w:color="auto" w:fill="E7E6E6" w:themeFill="background2"/>
            <w:vAlign w:val="bottom"/>
          </w:tcPr>
          <w:p w:rsidR="00531D3A" w:rsidRPr="00FD552A" w:rsidRDefault="00531D3A" w:rsidP="00531D3A">
            <w:pPr>
              <w:jc w:val="right"/>
              <w:rPr>
                <w:rFonts w:ascii="Arial" w:hAnsi="Arial" w:cs="Arial"/>
                <w:b/>
                <w:color w:val="000000"/>
              </w:rPr>
            </w:pPr>
            <w:r w:rsidRPr="00FD552A">
              <w:rPr>
                <w:rFonts w:ascii="Arial" w:hAnsi="Arial" w:cs="Arial"/>
                <w:b/>
                <w:color w:val="000000"/>
              </w:rPr>
              <w:t>0,051 Kg</w:t>
            </w:r>
          </w:p>
        </w:tc>
      </w:tr>
    </w:tbl>
    <w:p w:rsidR="00FE6181" w:rsidRDefault="00FE6181" w:rsidP="00ED4D8A">
      <w:pPr>
        <w:spacing w:line="360" w:lineRule="auto"/>
        <w:jc w:val="both"/>
        <w:rPr>
          <w:rFonts w:ascii="Arial" w:hAnsi="Arial" w:cs="Arial"/>
        </w:rPr>
      </w:pPr>
    </w:p>
    <w:p w:rsidR="00FE6181" w:rsidRDefault="00FE6181" w:rsidP="00ED4D8A">
      <w:pPr>
        <w:spacing w:line="360" w:lineRule="auto"/>
        <w:jc w:val="both"/>
        <w:rPr>
          <w:rFonts w:ascii="Arial" w:hAnsi="Arial" w:cs="Arial"/>
        </w:rPr>
      </w:pPr>
    </w:p>
    <w:p w:rsidR="00FD552A" w:rsidRDefault="00FD552A" w:rsidP="00ED4D8A">
      <w:pPr>
        <w:spacing w:line="360" w:lineRule="auto"/>
        <w:jc w:val="both"/>
        <w:rPr>
          <w:rFonts w:ascii="Arial" w:hAnsi="Arial" w:cs="Arial"/>
        </w:rPr>
      </w:pPr>
    </w:p>
    <w:p w:rsidR="00FD552A" w:rsidRDefault="00FD552A" w:rsidP="00ED4D8A">
      <w:pPr>
        <w:spacing w:line="360" w:lineRule="auto"/>
        <w:jc w:val="both"/>
        <w:rPr>
          <w:rFonts w:ascii="Arial" w:hAnsi="Arial" w:cs="Arial"/>
        </w:rPr>
      </w:pPr>
    </w:p>
    <w:p w:rsidR="00FD552A" w:rsidRDefault="00FD552A" w:rsidP="00ED4D8A">
      <w:pPr>
        <w:spacing w:line="360" w:lineRule="auto"/>
        <w:jc w:val="both"/>
        <w:rPr>
          <w:rFonts w:ascii="Arial" w:hAnsi="Arial" w:cs="Arial"/>
        </w:rPr>
      </w:pPr>
    </w:p>
    <w:p w:rsidR="00FD552A" w:rsidRDefault="00FD552A" w:rsidP="00ED4D8A">
      <w:pPr>
        <w:spacing w:line="360" w:lineRule="auto"/>
        <w:jc w:val="both"/>
        <w:rPr>
          <w:rFonts w:ascii="Arial" w:hAnsi="Arial" w:cs="Arial"/>
        </w:rPr>
      </w:pPr>
    </w:p>
    <w:p w:rsidR="00FD552A" w:rsidRDefault="00FD552A" w:rsidP="00ED4D8A">
      <w:pPr>
        <w:spacing w:line="360" w:lineRule="auto"/>
        <w:jc w:val="both"/>
        <w:rPr>
          <w:rFonts w:ascii="Arial" w:hAnsi="Arial" w:cs="Arial"/>
        </w:rPr>
      </w:pPr>
    </w:p>
    <w:p w:rsidR="00E5698B" w:rsidRDefault="00E5698B" w:rsidP="00ED4D8A">
      <w:pPr>
        <w:spacing w:line="360" w:lineRule="auto"/>
        <w:jc w:val="both"/>
        <w:rPr>
          <w:rFonts w:ascii="Arial" w:hAnsi="Arial" w:cs="Arial"/>
        </w:rPr>
      </w:pPr>
    </w:p>
    <w:p w:rsidR="00E5698B" w:rsidRDefault="00E5698B" w:rsidP="00ED4D8A">
      <w:pPr>
        <w:spacing w:line="360" w:lineRule="auto"/>
        <w:jc w:val="both"/>
        <w:rPr>
          <w:rFonts w:ascii="Arial" w:hAnsi="Arial" w:cs="Arial"/>
        </w:rPr>
      </w:pPr>
    </w:p>
    <w:p w:rsidR="00E5698B" w:rsidRDefault="00E5698B" w:rsidP="00ED4D8A">
      <w:pPr>
        <w:spacing w:line="360" w:lineRule="auto"/>
        <w:jc w:val="both"/>
        <w:rPr>
          <w:rFonts w:ascii="Arial" w:hAnsi="Arial" w:cs="Arial"/>
        </w:rPr>
      </w:pPr>
    </w:p>
    <w:p w:rsidR="00C64D90" w:rsidRDefault="00C64D90" w:rsidP="00ED4D8A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BD61E3" wp14:editId="17613262">
                <wp:simplePos x="0" y="0"/>
                <wp:positionH relativeFrom="margin">
                  <wp:align>left</wp:align>
                </wp:positionH>
                <wp:positionV relativeFrom="paragraph">
                  <wp:posOffset>453390</wp:posOffset>
                </wp:positionV>
                <wp:extent cx="5572125" cy="333375"/>
                <wp:effectExtent l="0" t="0" r="0" b="0"/>
                <wp:wrapSquare wrapText="bothSides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16F" w:rsidRPr="00B3657F" w:rsidRDefault="00C3216F" w:rsidP="00C64D9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Tabela 6. </w:t>
                            </w:r>
                            <w:r w:rsidRPr="00503379">
                              <w:rPr>
                                <w:rFonts w:ascii="Arial" w:hAnsi="Arial" w:cs="Arial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so dos restos por criança, de acordo com o prato principal servido. </w:t>
                            </w:r>
                          </w:p>
                          <w:p w:rsidR="00C3216F" w:rsidRPr="00B3657F" w:rsidRDefault="00C3216F" w:rsidP="00C64D9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D61E3" id="Caixa de texto 7" o:spid="_x0000_s1028" type="#_x0000_t202" style="position:absolute;left:0;text-align:left;margin-left:0;margin-top:35.7pt;width:438.75pt;height:26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" filled="f" stroked="f" strokeweight=".5pt">
                <v:textbox>
                  <w:txbxContent>
                    <w:p w:rsidR="00C3216F" w:rsidRPr="00B3657F" w:rsidRDefault="00C3216F" w:rsidP="00C64D90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Tabela 6. </w:t>
                      </w:r>
                      <w:r w:rsidRPr="00503379">
                        <w:rPr>
                          <w:rFonts w:ascii="Arial" w:hAnsi="Arial" w:cs="Arial"/>
                        </w:rPr>
                        <w:t>Pe</w:t>
                      </w:r>
                      <w:r>
                        <w:rPr>
                          <w:rFonts w:ascii="Arial" w:hAnsi="Arial" w:cs="Arial"/>
                        </w:rPr>
                        <w:t xml:space="preserve">so dos restos por criança, de acordo com o prato principal servido. </w:t>
                      </w:r>
                    </w:p>
                    <w:p w:rsidR="00C3216F" w:rsidRPr="00B3657F" w:rsidRDefault="00C3216F" w:rsidP="00C64D90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E4A03" w:rsidRDefault="00AE4A03" w:rsidP="00ED4D8A">
      <w:pPr>
        <w:spacing w:line="360" w:lineRule="auto"/>
        <w:jc w:val="both"/>
        <w:rPr>
          <w:rFonts w:ascii="Arial" w:hAnsi="Arial" w:cs="Arial"/>
        </w:rPr>
      </w:pPr>
    </w:p>
    <w:p w:rsidR="00E5698B" w:rsidRDefault="00B738E4" w:rsidP="00ED4D8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total, desperdiçaram-se 3,3 Kg de salada. Como nos outros itens da refeição, verifica-se um maior desperdício no 2.º Ciclo e Secundário. </w:t>
      </w:r>
    </w:p>
    <w:tbl>
      <w:tblPr>
        <w:tblStyle w:val="TabelacomGrelhaClara"/>
        <w:tblW w:w="8926" w:type="dxa"/>
        <w:tblLook w:val="04A0" w:firstRow="1" w:lastRow="0" w:firstColumn="1" w:lastColumn="0" w:noHBand="0" w:noVBand="1"/>
      </w:tblPr>
      <w:tblGrid>
        <w:gridCol w:w="2972"/>
        <w:gridCol w:w="2410"/>
        <w:gridCol w:w="2268"/>
        <w:gridCol w:w="1276"/>
      </w:tblGrid>
      <w:tr w:rsidR="00FE6181" w:rsidTr="00912217">
        <w:tc>
          <w:tcPr>
            <w:tcW w:w="2972" w:type="dxa"/>
          </w:tcPr>
          <w:p w:rsidR="00FE6181" w:rsidRPr="004A3EEA" w:rsidRDefault="00FE6181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Salada</w:t>
            </w:r>
          </w:p>
        </w:tc>
        <w:tc>
          <w:tcPr>
            <w:tcW w:w="2410" w:type="dxa"/>
          </w:tcPr>
          <w:p w:rsidR="00FE6181" w:rsidRPr="004A3EEA" w:rsidRDefault="00FE6181" w:rsidP="001F0BC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Pré-escolar e 1.º Ciclo</w:t>
            </w:r>
          </w:p>
        </w:tc>
        <w:tc>
          <w:tcPr>
            <w:tcW w:w="2268" w:type="dxa"/>
          </w:tcPr>
          <w:p w:rsidR="00FE6181" w:rsidRPr="004A3EEA" w:rsidRDefault="00FE6181" w:rsidP="001F0BC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2.º Ciclo e Secundário</w:t>
            </w:r>
          </w:p>
        </w:tc>
        <w:tc>
          <w:tcPr>
            <w:tcW w:w="1276" w:type="dxa"/>
            <w:shd w:val="clear" w:color="auto" w:fill="E7E6E6" w:themeFill="background2"/>
          </w:tcPr>
          <w:p w:rsidR="00FE6181" w:rsidRPr="004A3EEA" w:rsidRDefault="00FE6181" w:rsidP="001F0BC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Total</w:t>
            </w:r>
          </w:p>
        </w:tc>
      </w:tr>
      <w:tr w:rsidR="00FE6181" w:rsidTr="00912217">
        <w:trPr>
          <w:trHeight w:val="765"/>
        </w:trPr>
        <w:tc>
          <w:tcPr>
            <w:tcW w:w="2972" w:type="dxa"/>
          </w:tcPr>
          <w:p w:rsidR="00FE6181" w:rsidRPr="00FE6181" w:rsidRDefault="00FE6181" w:rsidP="00FE6181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E6181">
              <w:rPr>
                <w:rFonts w:ascii="Arial" w:hAnsi="Arial" w:cs="Arial"/>
              </w:rPr>
              <w:t>Salada de alface e milho (08/04/2024)</w:t>
            </w:r>
          </w:p>
        </w:tc>
        <w:tc>
          <w:tcPr>
            <w:tcW w:w="2410" w:type="dxa"/>
          </w:tcPr>
          <w:p w:rsidR="00FE6181" w:rsidRPr="00FE6181" w:rsidRDefault="00FE6181" w:rsidP="001F0BC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 Kg</w:t>
            </w:r>
          </w:p>
        </w:tc>
        <w:tc>
          <w:tcPr>
            <w:tcW w:w="2268" w:type="dxa"/>
          </w:tcPr>
          <w:p w:rsidR="00FE6181" w:rsidRDefault="00B81A64" w:rsidP="001F0BC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 Kg</w:t>
            </w:r>
          </w:p>
        </w:tc>
        <w:tc>
          <w:tcPr>
            <w:tcW w:w="1276" w:type="dxa"/>
            <w:shd w:val="clear" w:color="auto" w:fill="E7E6E6" w:themeFill="background2"/>
          </w:tcPr>
          <w:p w:rsidR="00FE6181" w:rsidRPr="00FE6181" w:rsidRDefault="00B81A64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0,6 Kg</w:t>
            </w:r>
          </w:p>
        </w:tc>
      </w:tr>
      <w:tr w:rsidR="00FE6181" w:rsidTr="00912217">
        <w:tc>
          <w:tcPr>
            <w:tcW w:w="2972" w:type="dxa"/>
          </w:tcPr>
          <w:p w:rsidR="00FE6181" w:rsidRPr="00FE6181" w:rsidRDefault="00FE6181" w:rsidP="00FE6181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E6181">
              <w:rPr>
                <w:rFonts w:ascii="Arial" w:hAnsi="Arial" w:cs="Arial"/>
              </w:rPr>
              <w:t>Salada de tomate, pepino e couve-roxa (09/04/2024)</w:t>
            </w:r>
          </w:p>
        </w:tc>
        <w:tc>
          <w:tcPr>
            <w:tcW w:w="2410" w:type="dxa"/>
          </w:tcPr>
          <w:p w:rsidR="00FE6181" w:rsidRDefault="00FE6181" w:rsidP="00FE6181">
            <w:pPr>
              <w:jc w:val="center"/>
            </w:pPr>
            <w:r w:rsidRPr="0027686F">
              <w:rPr>
                <w:rFonts w:ascii="Arial" w:hAnsi="Arial" w:cs="Arial"/>
              </w:rPr>
              <w:t>0,1 Kg</w:t>
            </w:r>
          </w:p>
        </w:tc>
        <w:tc>
          <w:tcPr>
            <w:tcW w:w="2268" w:type="dxa"/>
          </w:tcPr>
          <w:p w:rsidR="00FE6181" w:rsidRDefault="00B81A64" w:rsidP="00FE618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FE6181" w:rsidRPr="00FE6181" w:rsidRDefault="00B81A64" w:rsidP="00FE61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1,1 Kg</w:t>
            </w:r>
          </w:p>
        </w:tc>
      </w:tr>
      <w:tr w:rsidR="00FE6181" w:rsidTr="00912217">
        <w:trPr>
          <w:trHeight w:val="679"/>
        </w:trPr>
        <w:tc>
          <w:tcPr>
            <w:tcW w:w="2972" w:type="dxa"/>
          </w:tcPr>
          <w:p w:rsidR="00FE6181" w:rsidRPr="00FE6181" w:rsidRDefault="00FE6181" w:rsidP="00FE6181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Salada de alface e milho</w:t>
            </w:r>
            <w:r w:rsidRPr="00FE6181">
              <w:rPr>
                <w:rFonts w:ascii="Arial" w:hAnsi="Arial" w:cs="Arial"/>
              </w:rPr>
              <w:t xml:space="preserve"> (10/04/2024)</w:t>
            </w:r>
          </w:p>
        </w:tc>
        <w:tc>
          <w:tcPr>
            <w:tcW w:w="2410" w:type="dxa"/>
          </w:tcPr>
          <w:p w:rsidR="00FE6181" w:rsidRDefault="00FE6181" w:rsidP="00FE6181">
            <w:pPr>
              <w:jc w:val="center"/>
            </w:pPr>
            <w:r w:rsidRPr="0027686F">
              <w:rPr>
                <w:rFonts w:ascii="Arial" w:hAnsi="Arial" w:cs="Arial"/>
              </w:rPr>
              <w:t>0,1 Kg</w:t>
            </w:r>
          </w:p>
        </w:tc>
        <w:tc>
          <w:tcPr>
            <w:tcW w:w="2268" w:type="dxa"/>
          </w:tcPr>
          <w:p w:rsidR="00FE6181" w:rsidRDefault="00B81A64" w:rsidP="00FE618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 Kg</w:t>
            </w:r>
          </w:p>
        </w:tc>
        <w:tc>
          <w:tcPr>
            <w:tcW w:w="1276" w:type="dxa"/>
            <w:shd w:val="clear" w:color="auto" w:fill="E7E6E6" w:themeFill="background2"/>
          </w:tcPr>
          <w:p w:rsidR="00FE6181" w:rsidRPr="00FE6181" w:rsidRDefault="00B81A64" w:rsidP="00FE618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0,8 Kg</w:t>
            </w:r>
          </w:p>
        </w:tc>
      </w:tr>
      <w:tr w:rsidR="00FE6181" w:rsidTr="00912217">
        <w:tc>
          <w:tcPr>
            <w:tcW w:w="2972" w:type="dxa"/>
          </w:tcPr>
          <w:p w:rsidR="00FE6181" w:rsidRPr="00FE6181" w:rsidRDefault="00FE6181" w:rsidP="001F0BCD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Salada de alface e tomate</w:t>
            </w:r>
            <w:r w:rsidRPr="00FE6181">
              <w:rPr>
                <w:rFonts w:ascii="Arial" w:hAnsi="Arial" w:cs="Arial"/>
              </w:rPr>
              <w:t xml:space="preserve"> (11/04/2024)</w:t>
            </w:r>
          </w:p>
        </w:tc>
        <w:tc>
          <w:tcPr>
            <w:tcW w:w="2410" w:type="dxa"/>
          </w:tcPr>
          <w:p w:rsidR="00FE6181" w:rsidRPr="00FE6181" w:rsidRDefault="00B81A64" w:rsidP="00B81A6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 Kg</w:t>
            </w:r>
          </w:p>
        </w:tc>
        <w:tc>
          <w:tcPr>
            <w:tcW w:w="2268" w:type="dxa"/>
          </w:tcPr>
          <w:p w:rsidR="00FE6181" w:rsidRDefault="00B81A64" w:rsidP="001F0BC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0,3 Kg</w:t>
            </w:r>
          </w:p>
        </w:tc>
        <w:tc>
          <w:tcPr>
            <w:tcW w:w="1276" w:type="dxa"/>
            <w:shd w:val="clear" w:color="auto" w:fill="E7E6E6" w:themeFill="background2"/>
          </w:tcPr>
          <w:p w:rsidR="00FE6181" w:rsidRPr="00FE6181" w:rsidRDefault="00B81A64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 Kg</w:t>
            </w:r>
          </w:p>
        </w:tc>
      </w:tr>
      <w:tr w:rsidR="00FE6181" w:rsidTr="00912217">
        <w:tc>
          <w:tcPr>
            <w:tcW w:w="2972" w:type="dxa"/>
          </w:tcPr>
          <w:p w:rsidR="00FE6181" w:rsidRPr="00FE6181" w:rsidRDefault="00FE6181" w:rsidP="001F0BCD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Salada de cenoura, alface e tomate</w:t>
            </w:r>
            <w:r w:rsidRPr="00FE6181">
              <w:rPr>
                <w:rFonts w:ascii="Arial" w:hAnsi="Arial" w:cs="Arial"/>
              </w:rPr>
              <w:t xml:space="preserve"> (12/04/2024)</w:t>
            </w:r>
          </w:p>
        </w:tc>
        <w:tc>
          <w:tcPr>
            <w:tcW w:w="2410" w:type="dxa"/>
          </w:tcPr>
          <w:p w:rsidR="00FE6181" w:rsidRPr="00FE6181" w:rsidRDefault="00B81A64" w:rsidP="001F0BC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0,1 Kg</w:t>
            </w:r>
          </w:p>
        </w:tc>
        <w:tc>
          <w:tcPr>
            <w:tcW w:w="2268" w:type="dxa"/>
          </w:tcPr>
          <w:p w:rsidR="00FE6181" w:rsidRDefault="00B81A64" w:rsidP="001F0BCD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0,3 Kg</w:t>
            </w:r>
          </w:p>
        </w:tc>
        <w:tc>
          <w:tcPr>
            <w:tcW w:w="1276" w:type="dxa"/>
            <w:shd w:val="clear" w:color="auto" w:fill="E7E6E6" w:themeFill="background2"/>
          </w:tcPr>
          <w:p w:rsidR="00FE6181" w:rsidRPr="00FE6181" w:rsidRDefault="00B81A64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0,4 Kg</w:t>
            </w:r>
          </w:p>
        </w:tc>
      </w:tr>
      <w:tr w:rsidR="00FE6181" w:rsidTr="00912217">
        <w:tc>
          <w:tcPr>
            <w:tcW w:w="2972" w:type="dxa"/>
            <w:shd w:val="clear" w:color="auto" w:fill="E7E6E6" w:themeFill="background2"/>
          </w:tcPr>
          <w:p w:rsidR="00FE6181" w:rsidRPr="00FE6181" w:rsidRDefault="00FE6181" w:rsidP="001F0BCD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FE6181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410" w:type="dxa"/>
            <w:shd w:val="clear" w:color="auto" w:fill="E7E6E6" w:themeFill="background2"/>
          </w:tcPr>
          <w:p w:rsidR="00FE6181" w:rsidRPr="00FE6181" w:rsidRDefault="00B81A64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0,5 Kg</w:t>
            </w:r>
          </w:p>
        </w:tc>
        <w:tc>
          <w:tcPr>
            <w:tcW w:w="2268" w:type="dxa"/>
            <w:shd w:val="clear" w:color="auto" w:fill="E7E6E6" w:themeFill="background2"/>
          </w:tcPr>
          <w:p w:rsidR="00FE6181" w:rsidRPr="00FE6181" w:rsidRDefault="00B81A64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2,8 Kg</w:t>
            </w:r>
          </w:p>
        </w:tc>
        <w:tc>
          <w:tcPr>
            <w:tcW w:w="1276" w:type="dxa"/>
            <w:shd w:val="clear" w:color="auto" w:fill="E7E6E6" w:themeFill="background2"/>
          </w:tcPr>
          <w:p w:rsidR="00FE6181" w:rsidRPr="00FE6181" w:rsidRDefault="00B81A64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3,3 Kg</w:t>
            </w:r>
          </w:p>
        </w:tc>
      </w:tr>
    </w:tbl>
    <w:p w:rsidR="00B738E4" w:rsidRDefault="00AE4A03" w:rsidP="009D7AF7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093A36" wp14:editId="6A0AFC30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5572125" cy="333375"/>
                <wp:effectExtent l="0" t="0" r="0" b="0"/>
                <wp:wrapSquare wrapText="bothSides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16F" w:rsidRPr="00B3657F" w:rsidRDefault="00C3216F" w:rsidP="00C64D9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Tabela 7. </w:t>
                            </w:r>
                            <w:r w:rsidRPr="00AE4A03">
                              <w:rPr>
                                <w:rFonts w:ascii="Arial" w:hAnsi="Arial" w:cs="Arial"/>
                              </w:rPr>
                              <w:t>Distribuição do peso dos restos, relativamente ao tipo de salada servido.</w:t>
                            </w:r>
                          </w:p>
                          <w:p w:rsidR="00C3216F" w:rsidRPr="00B3657F" w:rsidRDefault="00C3216F" w:rsidP="00C64D9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93A36" id="Caixa de texto 8" o:spid="_x0000_s1029" type="#_x0000_t202" style="position:absolute;left:0;text-align:left;margin-left:0;margin-top:5.75pt;width:438.75pt;height:26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" filled="f" stroked="f" strokeweight=".5pt">
                <v:textbox>
                  <w:txbxContent>
                    <w:p w:rsidR="00C3216F" w:rsidRPr="00B3657F" w:rsidRDefault="00C3216F" w:rsidP="00C64D90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Tabela 7. </w:t>
                      </w:r>
                      <w:r w:rsidRPr="00AE4A03">
                        <w:rPr>
                          <w:rFonts w:ascii="Arial" w:hAnsi="Arial" w:cs="Arial"/>
                        </w:rPr>
                        <w:t>Distribuição do peso dos restos, relativamente ao tipo de salada servido.</w:t>
                      </w:r>
                    </w:p>
                    <w:p w:rsidR="00C3216F" w:rsidRPr="00B3657F" w:rsidRDefault="00C3216F" w:rsidP="00C64D90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38E4">
        <w:rPr>
          <w:rFonts w:ascii="Arial" w:hAnsi="Arial" w:cs="Arial"/>
        </w:rPr>
        <w:t xml:space="preserve">Houve um desperdício total de 0,002 Kg de salada por criança. Verificando-se maior desperdício, por criança, na salada de alface e tomate e menor desperdício na salada de cenoura, alface e tomate. </w:t>
      </w:r>
    </w:p>
    <w:tbl>
      <w:tblPr>
        <w:tblStyle w:val="TabelacomGrelhaClara"/>
        <w:tblpPr w:leftFromText="141" w:rightFromText="141" w:vertAnchor="text" w:horzAnchor="margin" w:tblpXSpec="center" w:tblpY="324"/>
        <w:tblW w:w="0" w:type="auto"/>
        <w:tblLook w:val="04A0" w:firstRow="1" w:lastRow="0" w:firstColumn="1" w:lastColumn="0" w:noHBand="0" w:noVBand="1"/>
      </w:tblPr>
      <w:tblGrid>
        <w:gridCol w:w="3428"/>
        <w:gridCol w:w="3230"/>
      </w:tblGrid>
      <w:tr w:rsidR="00FE6181" w:rsidTr="00FD552A">
        <w:tc>
          <w:tcPr>
            <w:tcW w:w="3428" w:type="dxa"/>
          </w:tcPr>
          <w:p w:rsidR="00FE6181" w:rsidRPr="004A3EEA" w:rsidRDefault="00A265BC" w:rsidP="001F0BCD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Salada</w:t>
            </w:r>
          </w:p>
        </w:tc>
        <w:tc>
          <w:tcPr>
            <w:tcW w:w="3230" w:type="dxa"/>
            <w:shd w:val="clear" w:color="auto" w:fill="E7E6E6" w:themeFill="background2"/>
          </w:tcPr>
          <w:p w:rsidR="00FE6181" w:rsidRPr="00A265BC" w:rsidRDefault="00FD552A" w:rsidP="001F0BCD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265BC">
              <w:rPr>
                <w:rFonts w:ascii="Arial" w:hAnsi="Arial" w:cs="Arial"/>
                <w:b/>
              </w:rPr>
              <w:t>Peso dos restos por criança</w:t>
            </w:r>
          </w:p>
        </w:tc>
      </w:tr>
      <w:tr w:rsidR="00B81A64" w:rsidTr="00FD552A">
        <w:trPr>
          <w:trHeight w:val="249"/>
        </w:trPr>
        <w:tc>
          <w:tcPr>
            <w:tcW w:w="3428" w:type="dxa"/>
          </w:tcPr>
          <w:p w:rsidR="00B81A64" w:rsidRPr="00FE6181" w:rsidRDefault="00B81A64" w:rsidP="00B81A64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E6181">
              <w:rPr>
                <w:rFonts w:ascii="Arial" w:hAnsi="Arial" w:cs="Arial"/>
              </w:rPr>
              <w:t>Salada de alface e milho (08/04/2024)</w:t>
            </w:r>
          </w:p>
        </w:tc>
        <w:tc>
          <w:tcPr>
            <w:tcW w:w="3230" w:type="dxa"/>
            <w:shd w:val="clear" w:color="auto" w:fill="E7E6E6" w:themeFill="background2"/>
            <w:vAlign w:val="bottom"/>
          </w:tcPr>
          <w:p w:rsidR="00B81A64" w:rsidRPr="00A265BC" w:rsidRDefault="00B81A64" w:rsidP="00FD552A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A265BC">
              <w:rPr>
                <w:rFonts w:ascii="Arial" w:hAnsi="Arial" w:cs="Arial"/>
                <w:color w:val="000000"/>
              </w:rPr>
              <w:t>0,003 Kg</w:t>
            </w:r>
          </w:p>
        </w:tc>
      </w:tr>
      <w:tr w:rsidR="00B81A64" w:rsidTr="00FD552A">
        <w:tc>
          <w:tcPr>
            <w:tcW w:w="3428" w:type="dxa"/>
          </w:tcPr>
          <w:p w:rsidR="00B81A64" w:rsidRPr="00FE6181" w:rsidRDefault="00B81A64" w:rsidP="00B81A64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E6181">
              <w:rPr>
                <w:rFonts w:ascii="Arial" w:hAnsi="Arial" w:cs="Arial"/>
              </w:rPr>
              <w:t>Salada de tomate, pepino e couve-roxa (09/04/2024)</w:t>
            </w:r>
          </w:p>
        </w:tc>
        <w:tc>
          <w:tcPr>
            <w:tcW w:w="3230" w:type="dxa"/>
            <w:shd w:val="clear" w:color="auto" w:fill="E7E6E6" w:themeFill="background2"/>
            <w:vAlign w:val="bottom"/>
          </w:tcPr>
          <w:p w:rsidR="00B81A64" w:rsidRPr="00A265BC" w:rsidRDefault="00B81A64" w:rsidP="00FD552A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A265BC">
              <w:rPr>
                <w:rFonts w:ascii="Arial" w:hAnsi="Arial" w:cs="Arial"/>
                <w:color w:val="000000"/>
              </w:rPr>
              <w:t>0,003 Kg</w:t>
            </w:r>
          </w:p>
        </w:tc>
      </w:tr>
      <w:tr w:rsidR="00B81A64" w:rsidTr="00FD552A">
        <w:tc>
          <w:tcPr>
            <w:tcW w:w="3428" w:type="dxa"/>
          </w:tcPr>
          <w:p w:rsidR="00B81A64" w:rsidRPr="00FE6181" w:rsidRDefault="00B81A64" w:rsidP="00B81A64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Salada de alface e milho</w:t>
            </w:r>
            <w:r w:rsidRPr="00FE6181">
              <w:rPr>
                <w:rFonts w:ascii="Arial" w:hAnsi="Arial" w:cs="Arial"/>
              </w:rPr>
              <w:t xml:space="preserve"> (10/04/2024)</w:t>
            </w:r>
          </w:p>
        </w:tc>
        <w:tc>
          <w:tcPr>
            <w:tcW w:w="3230" w:type="dxa"/>
            <w:shd w:val="clear" w:color="auto" w:fill="E7E6E6" w:themeFill="background2"/>
            <w:vAlign w:val="bottom"/>
          </w:tcPr>
          <w:p w:rsidR="00B81A64" w:rsidRPr="00A265BC" w:rsidRDefault="00B81A64" w:rsidP="00FD552A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A265BC">
              <w:rPr>
                <w:rFonts w:ascii="Arial" w:hAnsi="Arial" w:cs="Arial"/>
                <w:color w:val="000000"/>
              </w:rPr>
              <w:t>0,002 Kg</w:t>
            </w:r>
          </w:p>
        </w:tc>
      </w:tr>
      <w:tr w:rsidR="00B81A64" w:rsidTr="00FD552A">
        <w:tc>
          <w:tcPr>
            <w:tcW w:w="3428" w:type="dxa"/>
          </w:tcPr>
          <w:p w:rsidR="00B81A64" w:rsidRPr="00FE6181" w:rsidRDefault="00B81A64" w:rsidP="00B81A64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Salada de alface e tomate</w:t>
            </w:r>
            <w:r w:rsidRPr="00FE6181">
              <w:rPr>
                <w:rFonts w:ascii="Arial" w:hAnsi="Arial" w:cs="Arial"/>
              </w:rPr>
              <w:t xml:space="preserve"> (11/04/2024)</w:t>
            </w:r>
          </w:p>
        </w:tc>
        <w:tc>
          <w:tcPr>
            <w:tcW w:w="3230" w:type="dxa"/>
            <w:shd w:val="clear" w:color="auto" w:fill="E7E6E6" w:themeFill="background2"/>
            <w:vAlign w:val="bottom"/>
          </w:tcPr>
          <w:p w:rsidR="00B81A64" w:rsidRPr="00A265BC" w:rsidRDefault="00B81A64" w:rsidP="00FD552A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A265BC">
              <w:rPr>
                <w:rFonts w:ascii="Arial" w:hAnsi="Arial" w:cs="Arial"/>
                <w:color w:val="000000"/>
              </w:rPr>
              <w:t>0,004 Kg</w:t>
            </w:r>
          </w:p>
        </w:tc>
      </w:tr>
      <w:tr w:rsidR="00B81A64" w:rsidTr="00FD552A">
        <w:tc>
          <w:tcPr>
            <w:tcW w:w="3428" w:type="dxa"/>
          </w:tcPr>
          <w:p w:rsidR="00B81A64" w:rsidRPr="00FE6181" w:rsidRDefault="00B81A64" w:rsidP="00B81A64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Salada de cenoura, alface e tomate</w:t>
            </w:r>
            <w:r w:rsidRPr="00FE6181">
              <w:rPr>
                <w:rFonts w:ascii="Arial" w:hAnsi="Arial" w:cs="Arial"/>
              </w:rPr>
              <w:t xml:space="preserve"> (12/04/2024)</w:t>
            </w:r>
          </w:p>
        </w:tc>
        <w:tc>
          <w:tcPr>
            <w:tcW w:w="3230" w:type="dxa"/>
            <w:shd w:val="clear" w:color="auto" w:fill="E7E6E6" w:themeFill="background2"/>
            <w:vAlign w:val="bottom"/>
          </w:tcPr>
          <w:p w:rsidR="00B81A64" w:rsidRPr="00A265BC" w:rsidRDefault="00B81A64" w:rsidP="00FD552A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 w:rsidRPr="00A265BC">
              <w:rPr>
                <w:rFonts w:ascii="Arial" w:hAnsi="Arial" w:cs="Arial"/>
                <w:color w:val="000000"/>
              </w:rPr>
              <w:t>0,001 Kg</w:t>
            </w:r>
          </w:p>
        </w:tc>
      </w:tr>
      <w:tr w:rsidR="00B81A64" w:rsidTr="00FD552A">
        <w:tc>
          <w:tcPr>
            <w:tcW w:w="3428" w:type="dxa"/>
            <w:shd w:val="clear" w:color="auto" w:fill="E7E6E6" w:themeFill="background2"/>
          </w:tcPr>
          <w:p w:rsidR="00B81A64" w:rsidRPr="004F4AB8" w:rsidRDefault="00B81A64" w:rsidP="00B81A64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4F4AB8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230" w:type="dxa"/>
            <w:shd w:val="clear" w:color="auto" w:fill="E7E6E6" w:themeFill="background2"/>
            <w:vAlign w:val="bottom"/>
          </w:tcPr>
          <w:p w:rsidR="00B81A64" w:rsidRPr="00A265BC" w:rsidRDefault="00B81A64" w:rsidP="00FD552A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A265BC">
              <w:rPr>
                <w:rFonts w:ascii="Arial" w:hAnsi="Arial" w:cs="Arial"/>
                <w:b/>
                <w:color w:val="000000"/>
              </w:rPr>
              <w:t>0,002 Kg</w:t>
            </w:r>
          </w:p>
        </w:tc>
      </w:tr>
    </w:tbl>
    <w:p w:rsidR="00FE6181" w:rsidRDefault="00FE6181" w:rsidP="00ED4D8A">
      <w:pPr>
        <w:spacing w:line="360" w:lineRule="auto"/>
        <w:jc w:val="both"/>
        <w:rPr>
          <w:rFonts w:ascii="Arial" w:hAnsi="Arial" w:cs="Arial"/>
        </w:rPr>
      </w:pPr>
    </w:p>
    <w:p w:rsidR="00542E7A" w:rsidRDefault="00542E7A" w:rsidP="00ED4D8A">
      <w:pPr>
        <w:spacing w:line="360" w:lineRule="auto"/>
        <w:jc w:val="both"/>
        <w:rPr>
          <w:rFonts w:ascii="Arial" w:hAnsi="Arial" w:cs="Arial"/>
        </w:rPr>
      </w:pPr>
    </w:p>
    <w:p w:rsidR="00542E7A" w:rsidRDefault="00542E7A" w:rsidP="00ED4D8A">
      <w:pPr>
        <w:spacing w:line="360" w:lineRule="auto"/>
        <w:jc w:val="both"/>
        <w:rPr>
          <w:rFonts w:ascii="Arial" w:hAnsi="Arial" w:cs="Arial"/>
        </w:rPr>
      </w:pPr>
    </w:p>
    <w:p w:rsidR="00542E7A" w:rsidRDefault="00542E7A" w:rsidP="00ED4D8A">
      <w:pPr>
        <w:spacing w:line="360" w:lineRule="auto"/>
        <w:jc w:val="both"/>
        <w:rPr>
          <w:rFonts w:ascii="Arial" w:hAnsi="Arial" w:cs="Arial"/>
        </w:rPr>
      </w:pPr>
    </w:p>
    <w:p w:rsidR="00542E7A" w:rsidRDefault="00542E7A" w:rsidP="00ED4D8A">
      <w:pPr>
        <w:spacing w:line="360" w:lineRule="auto"/>
        <w:jc w:val="both"/>
        <w:rPr>
          <w:rFonts w:ascii="Arial" w:hAnsi="Arial" w:cs="Arial"/>
        </w:rPr>
      </w:pPr>
    </w:p>
    <w:p w:rsidR="00542E7A" w:rsidRDefault="00542E7A" w:rsidP="00ED4D8A">
      <w:pPr>
        <w:spacing w:line="360" w:lineRule="auto"/>
        <w:jc w:val="both"/>
        <w:rPr>
          <w:rFonts w:ascii="Arial" w:hAnsi="Arial" w:cs="Arial"/>
        </w:rPr>
      </w:pPr>
    </w:p>
    <w:p w:rsidR="00542E7A" w:rsidRDefault="00542E7A" w:rsidP="00ED4D8A">
      <w:pPr>
        <w:spacing w:line="360" w:lineRule="auto"/>
        <w:jc w:val="both"/>
        <w:rPr>
          <w:rFonts w:ascii="Arial" w:hAnsi="Arial" w:cs="Arial"/>
        </w:rPr>
      </w:pPr>
    </w:p>
    <w:p w:rsidR="00542E7A" w:rsidRDefault="00542E7A" w:rsidP="00ED4D8A">
      <w:pPr>
        <w:spacing w:line="360" w:lineRule="auto"/>
        <w:jc w:val="both"/>
        <w:rPr>
          <w:rFonts w:ascii="Arial" w:hAnsi="Arial" w:cs="Arial"/>
        </w:rPr>
      </w:pPr>
    </w:p>
    <w:p w:rsidR="00542E7A" w:rsidRDefault="00542E7A" w:rsidP="00ED4D8A">
      <w:pPr>
        <w:spacing w:line="360" w:lineRule="auto"/>
        <w:jc w:val="both"/>
        <w:rPr>
          <w:rFonts w:ascii="Arial" w:hAnsi="Arial" w:cs="Arial"/>
        </w:rPr>
      </w:pPr>
    </w:p>
    <w:p w:rsidR="00542E7A" w:rsidRDefault="00542E7A" w:rsidP="00ED4D8A">
      <w:pPr>
        <w:spacing w:line="360" w:lineRule="auto"/>
        <w:jc w:val="both"/>
        <w:rPr>
          <w:rFonts w:ascii="Arial" w:hAnsi="Arial" w:cs="Arial"/>
        </w:rPr>
      </w:pPr>
    </w:p>
    <w:p w:rsidR="00542E7A" w:rsidRDefault="009D7AF7" w:rsidP="00ED4D8A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F4E95B" wp14:editId="58A915D5">
                <wp:simplePos x="0" y="0"/>
                <wp:positionH relativeFrom="margin">
                  <wp:posOffset>104775</wp:posOffset>
                </wp:positionH>
                <wp:positionV relativeFrom="paragraph">
                  <wp:posOffset>440055</wp:posOffset>
                </wp:positionV>
                <wp:extent cx="5229225" cy="333375"/>
                <wp:effectExtent l="0" t="0" r="0" b="0"/>
                <wp:wrapSquare wrapText="bothSides"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16F" w:rsidRPr="00B3657F" w:rsidRDefault="00C3216F" w:rsidP="00C64D9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Tabela 8. </w:t>
                            </w:r>
                            <w:r w:rsidRPr="009D7AF7">
                              <w:rPr>
                                <w:rFonts w:ascii="Arial" w:hAnsi="Arial" w:cs="Arial"/>
                              </w:rPr>
                              <w:t>Peso dos resto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s, por criança, de acordo com o tipo de salada </w:t>
                            </w:r>
                            <w:r w:rsidRPr="009D7AF7">
                              <w:rPr>
                                <w:rFonts w:ascii="Arial" w:hAnsi="Arial" w:cs="Arial"/>
                              </w:rPr>
                              <w:t>servido.</w:t>
                            </w:r>
                          </w:p>
                          <w:p w:rsidR="00C3216F" w:rsidRPr="00B3657F" w:rsidRDefault="00C3216F" w:rsidP="00C64D90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4E95B" id="Caixa de texto 13" o:spid="_x0000_s1030" type="#_x0000_t202" style="position:absolute;left:0;text-align:left;margin-left:8.25pt;margin-top:34.65pt;width:411.7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" filled="f" stroked="f" strokeweight=".5pt">
                <v:textbox>
                  <w:txbxContent>
                    <w:p w:rsidR="00C3216F" w:rsidRPr="00B3657F" w:rsidRDefault="00C3216F" w:rsidP="00C64D90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Tabela 8. </w:t>
                      </w:r>
                      <w:r w:rsidRPr="009D7AF7">
                        <w:rPr>
                          <w:rFonts w:ascii="Arial" w:hAnsi="Arial" w:cs="Arial"/>
                        </w:rPr>
                        <w:t>Peso dos resto</w:t>
                      </w:r>
                      <w:r>
                        <w:rPr>
                          <w:rFonts w:ascii="Arial" w:hAnsi="Arial" w:cs="Arial"/>
                        </w:rPr>
                        <w:t xml:space="preserve">s, por criança, de acordo com o tipo de salada </w:t>
                      </w:r>
                      <w:r w:rsidRPr="009D7AF7">
                        <w:rPr>
                          <w:rFonts w:ascii="Arial" w:hAnsi="Arial" w:cs="Arial"/>
                        </w:rPr>
                        <w:t>servido.</w:t>
                      </w:r>
                    </w:p>
                    <w:p w:rsidR="00C3216F" w:rsidRPr="00B3657F" w:rsidRDefault="00C3216F" w:rsidP="00C64D90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930AD" w:rsidRDefault="008930AD" w:rsidP="00542E7A">
      <w:pPr>
        <w:pStyle w:val="Cabealho1"/>
        <w:spacing w:line="360" w:lineRule="auto"/>
        <w:rPr>
          <w:rFonts w:ascii="Arial" w:hAnsi="Arial" w:cs="Arial"/>
          <w:b/>
          <w:color w:val="auto"/>
          <w:sz w:val="28"/>
        </w:rPr>
      </w:pPr>
      <w:bookmarkStart w:id="9" w:name="_Toc170392930"/>
    </w:p>
    <w:p w:rsidR="008930AD" w:rsidRDefault="008930AD" w:rsidP="008930AD"/>
    <w:p w:rsidR="008930AD" w:rsidRDefault="008930AD" w:rsidP="008930AD"/>
    <w:p w:rsidR="008930AD" w:rsidRDefault="008930AD" w:rsidP="008930AD"/>
    <w:p w:rsidR="008930AD" w:rsidRPr="008930AD" w:rsidRDefault="008930AD" w:rsidP="008930AD"/>
    <w:p w:rsidR="00542E7A" w:rsidRPr="00B20003" w:rsidRDefault="00542E7A" w:rsidP="00542E7A">
      <w:pPr>
        <w:pStyle w:val="Cabealho1"/>
        <w:spacing w:line="360" w:lineRule="auto"/>
        <w:rPr>
          <w:rFonts w:ascii="Arial" w:hAnsi="Arial" w:cs="Arial"/>
          <w:b/>
          <w:color w:val="auto"/>
          <w:sz w:val="28"/>
        </w:rPr>
      </w:pPr>
      <w:r w:rsidRPr="00B20003">
        <w:rPr>
          <w:rFonts w:ascii="Arial" w:hAnsi="Arial" w:cs="Arial"/>
          <w:b/>
          <w:color w:val="auto"/>
          <w:sz w:val="28"/>
        </w:rPr>
        <w:lastRenderedPageBreak/>
        <w:t>4.1.3 Avaliação da Satisfação da Ementa</w:t>
      </w:r>
      <w:bookmarkEnd w:id="9"/>
      <w:r w:rsidRPr="00B20003">
        <w:rPr>
          <w:rFonts w:ascii="Arial" w:hAnsi="Arial" w:cs="Arial"/>
          <w:b/>
          <w:color w:val="auto"/>
          <w:sz w:val="28"/>
        </w:rPr>
        <w:t xml:space="preserve"> </w:t>
      </w:r>
    </w:p>
    <w:p w:rsidR="00542E7A" w:rsidRDefault="00542E7A" w:rsidP="009123B3">
      <w:pPr>
        <w:spacing w:line="360" w:lineRule="auto"/>
        <w:jc w:val="both"/>
        <w:rPr>
          <w:rFonts w:ascii="Arial" w:hAnsi="Arial" w:cs="Arial"/>
        </w:rPr>
      </w:pPr>
      <w:r w:rsidRPr="00542E7A">
        <w:rPr>
          <w:rFonts w:ascii="Arial" w:hAnsi="Arial" w:cs="Arial"/>
        </w:rPr>
        <w:t xml:space="preserve">A avaliação da satisfação da ementa foi realizada através da aplicação de um Inquérito de Satisfação da Ementa Escolar, de preenchimento rápido e </w:t>
      </w:r>
      <w:proofErr w:type="gramStart"/>
      <w:r w:rsidRPr="00E528BA">
        <w:rPr>
          <w:rFonts w:ascii="Arial" w:hAnsi="Arial" w:cs="Arial"/>
          <w:i/>
        </w:rPr>
        <w:t>on-line</w:t>
      </w:r>
      <w:proofErr w:type="gramEnd"/>
      <w:r w:rsidRPr="00542E7A">
        <w:rPr>
          <w:rFonts w:ascii="Arial" w:hAnsi="Arial" w:cs="Arial"/>
        </w:rPr>
        <w:t xml:space="preserve">, </w:t>
      </w:r>
      <w:r w:rsidR="00F10CD7">
        <w:rPr>
          <w:rFonts w:ascii="Arial" w:hAnsi="Arial" w:cs="Arial"/>
        </w:rPr>
        <w:t>aos alunos do Agrupamento de Escolas de Ourique.</w:t>
      </w:r>
      <w:r w:rsidR="005D0A8F" w:rsidRPr="00542E7A">
        <w:rPr>
          <w:rFonts w:ascii="Arial" w:hAnsi="Arial" w:cs="Arial"/>
        </w:rPr>
        <w:t xml:space="preserve"> </w:t>
      </w:r>
      <w:r w:rsidR="005D7ADB">
        <w:rPr>
          <w:rFonts w:ascii="Arial" w:hAnsi="Arial" w:cs="Arial"/>
        </w:rPr>
        <w:t>E definiu-se como objetivo avaliar o grau de satisfação dos utilizado</w:t>
      </w:r>
      <w:r w:rsidR="00FA7F95">
        <w:rPr>
          <w:rFonts w:ascii="Arial" w:hAnsi="Arial" w:cs="Arial"/>
        </w:rPr>
        <w:t>re</w:t>
      </w:r>
      <w:r w:rsidR="005D7ADB">
        <w:rPr>
          <w:rFonts w:ascii="Arial" w:hAnsi="Arial" w:cs="Arial"/>
        </w:rPr>
        <w:t xml:space="preserve">s da cantina escolar </w:t>
      </w:r>
      <w:r w:rsidR="005D0A8F">
        <w:rPr>
          <w:rFonts w:ascii="Arial" w:hAnsi="Arial" w:cs="Arial"/>
        </w:rPr>
        <w:t>com</w:t>
      </w:r>
      <w:r w:rsidR="00265C7E">
        <w:rPr>
          <w:rFonts w:ascii="Arial" w:hAnsi="Arial" w:cs="Arial"/>
        </w:rPr>
        <w:t xml:space="preserve"> os itens da refeição</w:t>
      </w:r>
      <w:r w:rsidR="00F94FCF">
        <w:rPr>
          <w:rFonts w:ascii="Arial" w:hAnsi="Arial" w:cs="Arial"/>
        </w:rPr>
        <w:t xml:space="preserve"> (</w:t>
      </w:r>
      <w:r w:rsidR="00265C7E">
        <w:rPr>
          <w:rFonts w:ascii="Arial" w:hAnsi="Arial" w:cs="Arial"/>
        </w:rPr>
        <w:t>sop</w:t>
      </w:r>
      <w:r w:rsidR="005D0A8F">
        <w:rPr>
          <w:rFonts w:ascii="Arial" w:hAnsi="Arial" w:cs="Arial"/>
        </w:rPr>
        <w:t>a, prato, salada e sobremesa).</w:t>
      </w:r>
    </w:p>
    <w:p w:rsidR="00E528BA" w:rsidRDefault="00E528BA" w:rsidP="009123B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escala de </w:t>
      </w:r>
      <w:r w:rsidR="005D7ADB">
        <w:rPr>
          <w:rFonts w:ascii="Arial" w:hAnsi="Arial" w:cs="Arial"/>
        </w:rPr>
        <w:t>avaliação consistiu na diferenciação em cinco níveis de satisfação</w:t>
      </w:r>
      <w:r>
        <w:rPr>
          <w:rFonts w:ascii="Arial" w:hAnsi="Arial" w:cs="Arial"/>
        </w:rPr>
        <w:t xml:space="preserve">: </w:t>
      </w:r>
      <w:r w:rsidR="005D7ADB" w:rsidRPr="00E528BA">
        <w:rPr>
          <w:rFonts w:ascii="Arial" w:hAnsi="Arial" w:cs="Arial"/>
        </w:rPr>
        <w:t>Nada satisfeito</w:t>
      </w:r>
      <w:r w:rsidR="005D7ADB">
        <w:rPr>
          <w:rFonts w:ascii="Arial" w:hAnsi="Arial" w:cs="Arial"/>
        </w:rPr>
        <w:t>,</w:t>
      </w:r>
      <w:r w:rsidR="005D7ADB" w:rsidRPr="005D7ADB">
        <w:rPr>
          <w:rFonts w:ascii="Arial" w:hAnsi="Arial" w:cs="Arial"/>
        </w:rPr>
        <w:t xml:space="preserve"> </w:t>
      </w:r>
      <w:r w:rsidR="005D7ADB">
        <w:rPr>
          <w:rFonts w:ascii="Arial" w:hAnsi="Arial" w:cs="Arial"/>
        </w:rPr>
        <w:t xml:space="preserve">Pouco Satisfeito, </w:t>
      </w:r>
      <w:r w:rsidR="007B423A">
        <w:rPr>
          <w:rFonts w:ascii="Arial" w:hAnsi="Arial" w:cs="Arial"/>
        </w:rPr>
        <w:t>Satisfeito</w:t>
      </w:r>
      <w:r w:rsidR="005D7ADB">
        <w:rPr>
          <w:rFonts w:ascii="Arial" w:hAnsi="Arial" w:cs="Arial"/>
        </w:rPr>
        <w:t xml:space="preserve">, Muito Satisfeito, Completamente Satisfeito. </w:t>
      </w:r>
    </w:p>
    <w:p w:rsidR="005F1332" w:rsidRDefault="004B424C" w:rsidP="009123B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</w:t>
      </w:r>
      <w:r w:rsidR="00614481">
        <w:rPr>
          <w:rFonts w:ascii="Arial" w:hAnsi="Arial" w:cs="Arial"/>
        </w:rPr>
        <w:t xml:space="preserve"> que se refere à satisfação dos itens da refeição servido</w:t>
      </w:r>
      <w:r>
        <w:rPr>
          <w:rFonts w:ascii="Arial" w:hAnsi="Arial" w:cs="Arial"/>
        </w:rPr>
        <w:t>s, os resultados obtidos encontram-</w:t>
      </w:r>
      <w:r w:rsidRPr="00614481">
        <w:rPr>
          <w:rFonts w:ascii="Arial" w:hAnsi="Arial" w:cs="Arial"/>
        </w:rPr>
        <w:t>se apresenta</w:t>
      </w:r>
      <w:r w:rsidR="00614481">
        <w:rPr>
          <w:rFonts w:ascii="Arial" w:hAnsi="Arial" w:cs="Arial"/>
        </w:rPr>
        <w:t xml:space="preserve">dos </w:t>
      </w:r>
      <w:r w:rsidR="0017577B">
        <w:rPr>
          <w:rFonts w:ascii="Arial" w:hAnsi="Arial" w:cs="Arial"/>
        </w:rPr>
        <w:t xml:space="preserve">nos gráficos seguintes. </w:t>
      </w:r>
    </w:p>
    <w:p w:rsidR="005F1332" w:rsidRPr="005F1332" w:rsidRDefault="005F1332" w:rsidP="009123B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prato de sopa melhor avaliado foi </w:t>
      </w:r>
      <w:r w:rsidR="009123B3">
        <w:rPr>
          <w:rFonts w:ascii="Arial" w:hAnsi="Arial" w:cs="Arial"/>
        </w:rPr>
        <w:t>a Sopa de espinafres, visto que 50% dos inquiridos responderam “Completamente Satisfeito”</w:t>
      </w:r>
      <w:r w:rsidR="00584029">
        <w:rPr>
          <w:rFonts w:ascii="Arial" w:hAnsi="Arial" w:cs="Arial"/>
        </w:rPr>
        <w:t xml:space="preserve">. </w:t>
      </w:r>
    </w:p>
    <w:p w:rsidR="001E3B7C" w:rsidRDefault="001E3B7C" w:rsidP="00E528BA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3DAD02" wp14:editId="1122F1C8">
                <wp:simplePos x="0" y="0"/>
                <wp:positionH relativeFrom="margin">
                  <wp:align>left</wp:align>
                </wp:positionH>
                <wp:positionV relativeFrom="paragraph">
                  <wp:posOffset>3321973</wp:posOffset>
                </wp:positionV>
                <wp:extent cx="5229225" cy="333375"/>
                <wp:effectExtent l="0" t="0" r="0" b="0"/>
                <wp:wrapSquare wrapText="bothSides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3216F" w:rsidRPr="00B3657F" w:rsidRDefault="00C3216F" w:rsidP="001E3B7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Gráfico 1. </w:t>
                            </w:r>
                            <w:r>
                              <w:rPr>
                                <w:rFonts w:ascii="Arial" w:hAnsi="Arial" w:cs="Arial"/>
                              </w:rPr>
                              <w:t>Nível de satisfação com o prato de sopa servido.</w:t>
                            </w:r>
                          </w:p>
                          <w:p w:rsidR="00C3216F" w:rsidRPr="00B3657F" w:rsidRDefault="00C3216F" w:rsidP="001E3B7C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DAD02" id="Caixa de texto 3" o:spid="_x0000_s1031" type="#_x0000_t202" style="position:absolute;left:0;text-align:left;margin-left:0;margin-top:261.55pt;width:411.75pt;height:26.25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" filled="f" stroked="f" strokeweight=".5pt">
                <v:textbox>
                  <w:txbxContent>
                    <w:p w:rsidR="00C3216F" w:rsidRPr="00B3657F" w:rsidRDefault="00C3216F" w:rsidP="001E3B7C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Gráfico 1. </w:t>
                      </w:r>
                      <w:r>
                        <w:rPr>
                          <w:rFonts w:ascii="Arial" w:hAnsi="Arial" w:cs="Arial"/>
                        </w:rPr>
                        <w:t>Nível de satisfação com o prato de sopa servido.</w:t>
                      </w:r>
                    </w:p>
                    <w:p w:rsidR="00C3216F" w:rsidRPr="00B3657F" w:rsidRDefault="00C3216F" w:rsidP="001E3B7C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4481">
        <w:rPr>
          <w:rFonts w:ascii="Arial" w:hAnsi="Arial" w:cs="Arial"/>
          <w:noProof/>
          <w:lang w:eastAsia="pt-PT"/>
        </w:rPr>
        <w:drawing>
          <wp:inline distT="0" distB="0" distL="0" distR="0" wp14:anchorId="3E4A7B87" wp14:editId="4A71CED2">
            <wp:extent cx="5400040" cy="3150235"/>
            <wp:effectExtent l="0" t="0" r="10160" b="1206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E3B7C" w:rsidRDefault="00484CC5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Relativamente ao nível de sa</w:t>
      </w:r>
      <w:r w:rsidR="001E3B7C">
        <w:rPr>
          <w:rFonts w:ascii="Arial" w:hAnsi="Arial" w:cs="Arial"/>
        </w:rPr>
        <w:t xml:space="preserve">tisfação com o prato principal servido, a Vitela estufada com massa </w:t>
      </w:r>
      <w:proofErr w:type="spellStart"/>
      <w:r w:rsidR="001E3B7C">
        <w:rPr>
          <w:rFonts w:ascii="Arial" w:hAnsi="Arial" w:cs="Arial"/>
        </w:rPr>
        <w:t>fusili</w:t>
      </w:r>
      <w:proofErr w:type="spellEnd"/>
      <w:r w:rsidR="001E3B7C">
        <w:rPr>
          <w:rFonts w:ascii="Arial" w:hAnsi="Arial" w:cs="Arial"/>
        </w:rPr>
        <w:t xml:space="preserve"> e o Esparguete com cogumelos obtiveram melhor avaliação, dado que todos os inquiridos mostraram-se “Muito Satisfeito”. Entretanto, os pratos de peixe (Bacalhau com grão e Chocos guisados com batata) registaram avali</w:t>
      </w:r>
      <w:r w:rsidR="00157F09">
        <w:rPr>
          <w:rFonts w:ascii="Arial" w:hAnsi="Arial" w:cs="Arial"/>
        </w:rPr>
        <w:t>ação negativa com 20,0% e 50,</w:t>
      </w:r>
      <w:r w:rsidR="001E3B7C">
        <w:rPr>
          <w:rFonts w:ascii="Arial" w:hAnsi="Arial" w:cs="Arial"/>
        </w:rPr>
        <w:t xml:space="preserve">0% dos inqueridos “Nada Satisfeito”. </w:t>
      </w:r>
    </w:p>
    <w:p w:rsidR="00DB3EF6" w:rsidRDefault="00157F09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AB530F" wp14:editId="6E9E41C9">
                <wp:simplePos x="0" y="0"/>
                <wp:positionH relativeFrom="column">
                  <wp:posOffset>0</wp:posOffset>
                </wp:positionH>
                <wp:positionV relativeFrom="paragraph">
                  <wp:posOffset>3312985</wp:posOffset>
                </wp:positionV>
                <wp:extent cx="5400040" cy="371475"/>
                <wp:effectExtent l="0" t="0" r="0" b="9525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Pr="0064030A" w:rsidRDefault="00C3216F" w:rsidP="0064030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Gráfico 2</w:t>
                            </w:r>
                            <w:r w:rsidRPr="0064030A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Nível de Satisfação </w:t>
                            </w:r>
                            <w:r w:rsidRPr="0064030A">
                              <w:rPr>
                                <w:rFonts w:ascii="Arial" w:hAnsi="Arial" w:cs="Arial"/>
                              </w:rPr>
                              <w:t xml:space="preserve">com o prato </w:t>
                            </w:r>
                            <w:r>
                              <w:rPr>
                                <w:rFonts w:ascii="Arial" w:hAnsi="Arial" w:cs="Arial"/>
                              </w:rPr>
                              <w:t>principal servido.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B530F" id="Caixa de texto 19" o:spid="_x0000_s1032" type="#_x0000_t202" style="position:absolute;left:0;text-align:left;margin-left:0;margin-top:260.85pt;width:425.2pt;height:2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" fillcolor="white [3201]" stroked="f" strokeweight=".5pt">
                <v:textbox>
                  <w:txbxContent>
                    <w:p w:rsidR="00C3216F" w:rsidRPr="0064030A" w:rsidRDefault="00C3216F" w:rsidP="0064030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Gráfico 2</w:t>
                      </w:r>
                      <w:r w:rsidRPr="0064030A">
                        <w:rPr>
                          <w:rFonts w:ascii="Arial" w:hAnsi="Arial" w:cs="Arial"/>
                          <w:b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Nível de Satisfação </w:t>
                      </w:r>
                      <w:r w:rsidRPr="0064030A">
                        <w:rPr>
                          <w:rFonts w:ascii="Arial" w:hAnsi="Arial" w:cs="Arial"/>
                        </w:rPr>
                        <w:t xml:space="preserve">com o prato </w:t>
                      </w:r>
                      <w:r>
                        <w:rPr>
                          <w:rFonts w:ascii="Arial" w:hAnsi="Arial" w:cs="Arial"/>
                        </w:rPr>
                        <w:t>principal servido.</w:t>
                      </w:r>
                    </w:p>
                  </w:txbxContent>
                </v:textbox>
              </v:shape>
            </w:pict>
          </mc:Fallback>
        </mc:AlternateContent>
      </w:r>
      <w:r w:rsidR="00B03E06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34958</wp:posOffset>
            </wp:positionV>
            <wp:extent cx="5400040" cy="3150235"/>
            <wp:effectExtent l="0" t="0" r="10160" b="12065"/>
            <wp:wrapTight wrapText="bothSides">
              <wp:wrapPolygon edited="0">
                <wp:start x="0" y="0"/>
                <wp:lineTo x="0" y="21552"/>
                <wp:lineTo x="21564" y="21552"/>
                <wp:lineTo x="21564" y="0"/>
                <wp:lineTo x="0" y="0"/>
              </wp:wrapPolygon>
            </wp:wrapTight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40A" w:rsidRDefault="0093540A" w:rsidP="00542E7A">
      <w:pPr>
        <w:spacing w:line="360" w:lineRule="auto"/>
        <w:jc w:val="both"/>
        <w:rPr>
          <w:rFonts w:ascii="Arial" w:hAnsi="Arial" w:cs="Arial"/>
        </w:rPr>
      </w:pPr>
    </w:p>
    <w:p w:rsidR="0093540A" w:rsidRDefault="0093540A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acordo com o Gráfico 3, a fruta com melhor avaliação foi a Pera. Já a </w:t>
      </w:r>
      <w:r w:rsidR="00FA7F95">
        <w:rPr>
          <w:rFonts w:ascii="Arial" w:hAnsi="Arial" w:cs="Arial"/>
        </w:rPr>
        <w:t xml:space="preserve">maça obteve avaliação negativa, com 50% dos inquiridos “Nada Satisfeito”. </w:t>
      </w:r>
    </w:p>
    <w:p w:rsidR="0093540A" w:rsidRDefault="0093540A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 wp14:anchorId="3A6855B4" wp14:editId="4FACA026">
            <wp:extent cx="5400040" cy="3150235"/>
            <wp:effectExtent l="0" t="0" r="10160" b="12065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12217" w:rsidRDefault="0064030A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AB530F" wp14:editId="6E9E41C9">
                <wp:simplePos x="0" y="0"/>
                <wp:positionH relativeFrom="margin">
                  <wp:align>right</wp:align>
                </wp:positionH>
                <wp:positionV relativeFrom="paragraph">
                  <wp:posOffset>3371215</wp:posOffset>
                </wp:positionV>
                <wp:extent cx="5400040" cy="276225"/>
                <wp:effectExtent l="0" t="0" r="0" b="952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Pr="0064030A" w:rsidRDefault="00C3216F" w:rsidP="0064030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Gráfico 3:</w:t>
                            </w:r>
                            <w:r w:rsidRPr="0064030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Nível de Satisfação </w:t>
                            </w:r>
                            <w:r w:rsidRPr="0064030A">
                              <w:rPr>
                                <w:rFonts w:ascii="Arial" w:hAnsi="Arial" w:cs="Arial"/>
                              </w:rPr>
                              <w:t xml:space="preserve">com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 sobremesa.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B530F" id="Caixa de texto 20" o:spid="_x0000_s1033" type="#_x0000_t202" style="position:absolute;left:0;text-align:left;margin-left:374pt;margin-top:265.45pt;width:425.2pt;height:21.75pt;z-index:2516797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" fillcolor="white [3201]" stroked="f" strokeweight=".5pt">
                <v:textbox>
                  <w:txbxContent>
                    <w:p w:rsidR="00C3216F" w:rsidRPr="0064030A" w:rsidRDefault="00C3216F" w:rsidP="0064030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Gráfico 3:</w:t>
                      </w:r>
                      <w:r w:rsidRPr="0064030A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Nível de Satisfação </w:t>
                      </w:r>
                      <w:r w:rsidRPr="0064030A">
                        <w:rPr>
                          <w:rFonts w:ascii="Arial" w:hAnsi="Arial" w:cs="Arial"/>
                        </w:rPr>
                        <w:t xml:space="preserve">com </w:t>
                      </w:r>
                      <w:r>
                        <w:rPr>
                          <w:rFonts w:ascii="Arial" w:hAnsi="Arial" w:cs="Arial"/>
                        </w:rPr>
                        <w:t xml:space="preserve">a sobremesa.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030A" w:rsidRDefault="0064030A" w:rsidP="00542E7A">
      <w:pPr>
        <w:spacing w:line="360" w:lineRule="auto"/>
        <w:jc w:val="both"/>
        <w:rPr>
          <w:rFonts w:ascii="Arial" w:hAnsi="Arial" w:cs="Arial"/>
        </w:rPr>
      </w:pPr>
    </w:p>
    <w:p w:rsidR="00912217" w:rsidRDefault="00912217" w:rsidP="00542E7A">
      <w:pPr>
        <w:spacing w:line="360" w:lineRule="auto"/>
        <w:jc w:val="both"/>
        <w:rPr>
          <w:rFonts w:ascii="Arial" w:hAnsi="Arial" w:cs="Arial"/>
        </w:rPr>
      </w:pPr>
    </w:p>
    <w:p w:rsidR="004B424C" w:rsidRPr="00BD1B2E" w:rsidRDefault="004B424C" w:rsidP="00653A05">
      <w:pPr>
        <w:pStyle w:val="Cabealho1"/>
        <w:numPr>
          <w:ilvl w:val="1"/>
          <w:numId w:val="2"/>
        </w:numPr>
        <w:spacing w:line="360" w:lineRule="auto"/>
        <w:rPr>
          <w:rFonts w:ascii="Arial" w:hAnsi="Arial" w:cs="Arial"/>
          <w:b/>
          <w:color w:val="auto"/>
          <w:sz w:val="28"/>
        </w:rPr>
      </w:pPr>
      <w:bookmarkStart w:id="10" w:name="_Toc170392931"/>
      <w:r w:rsidRPr="00BD1B2E">
        <w:rPr>
          <w:rFonts w:ascii="Arial" w:hAnsi="Arial" w:cs="Arial"/>
          <w:b/>
          <w:color w:val="auto"/>
          <w:sz w:val="28"/>
        </w:rPr>
        <w:lastRenderedPageBreak/>
        <w:t>Semana do projeto-piloto (15 a 19 de abril)</w:t>
      </w:r>
      <w:bookmarkEnd w:id="10"/>
      <w:r w:rsidRPr="00BD1B2E">
        <w:rPr>
          <w:rFonts w:ascii="Arial" w:hAnsi="Arial" w:cs="Arial"/>
          <w:b/>
          <w:color w:val="auto"/>
          <w:sz w:val="28"/>
        </w:rPr>
        <w:t xml:space="preserve"> </w:t>
      </w:r>
    </w:p>
    <w:p w:rsidR="00B426A1" w:rsidRPr="00BD1B2E" w:rsidRDefault="00B426A1" w:rsidP="00157F09">
      <w:pPr>
        <w:pStyle w:val="Cabealho1"/>
        <w:spacing w:line="360" w:lineRule="auto"/>
        <w:rPr>
          <w:rFonts w:ascii="Arial" w:hAnsi="Arial" w:cs="Arial"/>
          <w:b/>
          <w:color w:val="auto"/>
          <w:sz w:val="28"/>
        </w:rPr>
      </w:pPr>
      <w:r w:rsidRPr="00BD1B2E">
        <w:rPr>
          <w:rFonts w:ascii="Arial" w:hAnsi="Arial" w:cs="Arial"/>
          <w:b/>
          <w:color w:val="auto"/>
          <w:sz w:val="28"/>
        </w:rPr>
        <w:tab/>
      </w:r>
      <w:bookmarkStart w:id="11" w:name="_Toc170392932"/>
      <w:r w:rsidRPr="00BD1B2E">
        <w:rPr>
          <w:rFonts w:ascii="Arial" w:hAnsi="Arial" w:cs="Arial"/>
          <w:b/>
          <w:color w:val="auto"/>
          <w:sz w:val="28"/>
        </w:rPr>
        <w:t xml:space="preserve">4.2.1 </w:t>
      </w:r>
      <w:r w:rsidR="00F911FB" w:rsidRPr="00BD1B2E">
        <w:rPr>
          <w:rFonts w:ascii="Arial" w:hAnsi="Arial" w:cs="Arial"/>
          <w:b/>
          <w:color w:val="auto"/>
          <w:sz w:val="28"/>
        </w:rPr>
        <w:t>Número de refeições servidas</w:t>
      </w:r>
      <w:bookmarkEnd w:id="11"/>
    </w:p>
    <w:p w:rsidR="00653A05" w:rsidRDefault="00653A05" w:rsidP="00157F0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86A699" wp14:editId="4BB21DE3">
                <wp:simplePos x="0" y="0"/>
                <wp:positionH relativeFrom="margin">
                  <wp:align>right</wp:align>
                </wp:positionH>
                <wp:positionV relativeFrom="paragraph">
                  <wp:posOffset>7110095</wp:posOffset>
                </wp:positionV>
                <wp:extent cx="5400040" cy="314325"/>
                <wp:effectExtent l="0" t="0" r="0" b="95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Pr="0064030A" w:rsidRDefault="00C3216F" w:rsidP="00653A0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Tabela 9:</w:t>
                            </w:r>
                            <w:r w:rsidRPr="0064030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Ementa Semanal do projeto-piloto.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6A699" id="Caixa de texto 27" o:spid="_x0000_s1034" type="#_x0000_t202" style="position:absolute;left:0;text-align:left;margin-left:374pt;margin-top:559.85pt;width:425.2pt;height:24.75pt;z-index:2516869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" fillcolor="white [3201]" stroked="f" strokeweight=".5pt">
                <v:textbox>
                  <w:txbxContent>
                    <w:p w:rsidR="00C3216F" w:rsidRPr="0064030A" w:rsidRDefault="00C3216F" w:rsidP="00653A0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Tabela 9:</w:t>
                      </w:r>
                      <w:r w:rsidRPr="0064030A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Ementa Semanal do projeto-piloto.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775970</wp:posOffset>
                </wp:positionV>
                <wp:extent cx="5400040" cy="6298565"/>
                <wp:effectExtent l="0" t="0" r="0" b="6985"/>
                <wp:wrapTight wrapText="bothSides">
                  <wp:wrapPolygon edited="0">
                    <wp:start x="0" y="0"/>
                    <wp:lineTo x="0" y="21559"/>
                    <wp:lineTo x="21488" y="21559"/>
                    <wp:lineTo x="21488" y="0"/>
                    <wp:lineTo x="0" y="0"/>
                  </wp:wrapPolygon>
                </wp:wrapTight>
                <wp:docPr id="25" name="Gru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6298565"/>
                          <a:chOff x="0" y="0"/>
                          <a:chExt cx="5400040" cy="6298565"/>
                        </a:xfrm>
                      </wpg:grpSpPr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504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m 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5038725"/>
                            <a:ext cx="5372100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437AAC" id="Grupo 25" o:spid="_x0000_s1026" style="position:absolute;margin-left:-.3pt;margin-top:61.1pt;width:425.2pt;height:495.95pt;z-index:251684864" coordsize="54000,62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2" o:spid="_x0000_s1027" type="#_x0000_t75" style="position:absolute;width:54000;height:50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z7jXFAAAA2wAAAA8AAABkcnMvZG93bnJldi54bWxEj1FrwkAQhN8L/odjC32RejFCK6mnqFC0&#10;Sim1BV+X3DYJ5vZCbo3pv/cKQh+HmfmGmS16V6uO2lB5NjAeJaCIc28rLgx8f70+TkEFQbZYeyYD&#10;vxRgMR/czTCz/sKf1B2kUBHCIUMDpUiTaR3ykhyGkW+Io/fjW4cSZVto2+Ilwl2t0yR50g4rjgsl&#10;NrQuKT8dzs5A1x136fBt/7yZfKzkKDiZJu8bYx7u++ULKKFe/sO39tYaSFP4+xJ/gJ5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c+41xQAAANsAAAAPAAAAAAAAAAAAAAAA&#10;AJ8CAABkcnMvZG93bnJldi54bWxQSwUGAAAAAAQABAD3AAAAkQMAAAAA&#10;">
                  <v:imagedata r:id="rId19" o:title=""/>
                  <v:path arrowok="t"/>
                </v:shape>
                <v:shape id="Imagem 24" o:spid="_x0000_s1028" type="#_x0000_t75" style="position:absolute;left:95;top:50387;width:53721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dTrHFAAAA2wAAAA8AAABkcnMvZG93bnJldi54bWxEj09rwkAUxO+C32F5ghepm4b6h+gqUlQs&#10;etH20tsj+0yi2bchu2rqp+8KgsdhZn7DTOeNKcWValdYVvDej0AQp1YXnCn4+V69jUE4j6yxtEwK&#10;/sjBfNZuTTHR9sZ7uh58JgKEXYIKcu+rREqX5mTQ9W1FHLyjrQ36IOtM6hpvAW5KGUfRUBosOCzk&#10;WNFnTun5cDEKfv3gvh0vKzNc6/gLV73t7nQeKdXtNIsJCE+Nf4Wf7Y1WEH/A40v4AX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XU6xxQAAANsAAAAPAAAAAAAAAAAAAAAA&#10;AJ8CAABkcnMvZG93bnJldi54bWxQSwUGAAAAAAQABAD3AAAAkQMAAAAA&#10;">
                  <v:imagedata r:id="rId20" o:title=""/>
                  <v:path arrowok="t"/>
                </v:shape>
                <w10:wrap type="tight"/>
              </v:group>
            </w:pict>
          </mc:Fallback>
        </mc:AlternateContent>
      </w:r>
      <w:r w:rsidR="004B424C" w:rsidRPr="004B424C">
        <w:rPr>
          <w:rFonts w:ascii="Arial" w:hAnsi="Arial" w:cs="Arial"/>
        </w:rPr>
        <w:t xml:space="preserve">Na semana do projeto-piloto (de 15 a 19 de abril) a ementa foi a que se encontra na tabela 5. A mesma foi elaborada em conjunto pela Nutricionista </w:t>
      </w:r>
      <w:r>
        <w:rPr>
          <w:rFonts w:ascii="Arial" w:hAnsi="Arial" w:cs="Arial"/>
        </w:rPr>
        <w:t>do projeto TerrAlimenta</w:t>
      </w:r>
      <w:r w:rsidR="004B424C" w:rsidRPr="004B424C">
        <w:rPr>
          <w:rFonts w:ascii="Arial" w:hAnsi="Arial" w:cs="Arial"/>
        </w:rPr>
        <w:t xml:space="preserve"> e pelo Nutricionista </w:t>
      </w:r>
      <w:r>
        <w:rPr>
          <w:rFonts w:ascii="Arial" w:hAnsi="Arial" w:cs="Arial"/>
        </w:rPr>
        <w:t>que</w:t>
      </w:r>
      <w:r w:rsidR="004B424C" w:rsidRPr="004B424C">
        <w:rPr>
          <w:rFonts w:ascii="Arial" w:hAnsi="Arial" w:cs="Arial"/>
        </w:rPr>
        <w:t xml:space="preserve"> presta serviços ao </w:t>
      </w:r>
      <w:r>
        <w:rPr>
          <w:rFonts w:ascii="Arial" w:hAnsi="Arial" w:cs="Arial"/>
        </w:rPr>
        <w:t xml:space="preserve">Município de Ourique. </w:t>
      </w:r>
    </w:p>
    <w:p w:rsidR="00653A05" w:rsidRDefault="00653A05" w:rsidP="00653A05">
      <w:pPr>
        <w:spacing w:line="360" w:lineRule="auto"/>
        <w:jc w:val="both"/>
        <w:rPr>
          <w:rFonts w:ascii="Arial" w:hAnsi="Arial" w:cs="Arial"/>
        </w:rPr>
      </w:pPr>
    </w:p>
    <w:p w:rsidR="00575715" w:rsidRDefault="00574DE3" w:rsidP="00406BB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ementa foi desenvolvida, </w:t>
      </w:r>
      <w:r w:rsidR="00E712C0">
        <w:rPr>
          <w:rFonts w:ascii="Arial" w:hAnsi="Arial" w:cs="Arial"/>
        </w:rPr>
        <w:t>tendo por base</w:t>
      </w:r>
      <w:r w:rsidR="00D073D0">
        <w:rPr>
          <w:rFonts w:ascii="Arial" w:hAnsi="Arial" w:cs="Arial"/>
        </w:rPr>
        <w:t xml:space="preserve"> os</w:t>
      </w:r>
      <w:r w:rsidR="004116BC">
        <w:rPr>
          <w:rFonts w:ascii="Arial" w:hAnsi="Arial" w:cs="Arial"/>
        </w:rPr>
        <w:t xml:space="preserve"> princípios do </w:t>
      </w:r>
      <w:r w:rsidR="00E712C0">
        <w:rPr>
          <w:rFonts w:ascii="Arial" w:hAnsi="Arial" w:cs="Arial"/>
        </w:rPr>
        <w:t>Padrão</w:t>
      </w:r>
      <w:r w:rsidR="004116BC">
        <w:rPr>
          <w:rFonts w:ascii="Arial" w:hAnsi="Arial" w:cs="Arial"/>
        </w:rPr>
        <w:t xml:space="preserve"> Alimentar</w:t>
      </w:r>
      <w:r w:rsidR="00406BB8">
        <w:rPr>
          <w:rFonts w:ascii="Arial" w:hAnsi="Arial" w:cs="Arial"/>
        </w:rPr>
        <w:t xml:space="preserve"> Mediterrânico:</w:t>
      </w:r>
    </w:p>
    <w:p w:rsidR="00406BB8" w:rsidRDefault="00406BB8" w:rsidP="00406BB8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Disponibilização de uma sopa diária, com produtos hortícolas sazonais, </w:t>
      </w:r>
      <w:r w:rsidR="00157F09">
        <w:rPr>
          <w:rFonts w:ascii="Arial" w:hAnsi="Arial" w:cs="Arial"/>
        </w:rPr>
        <w:t xml:space="preserve">variando a base entre legumes, batata e leguminosas. </w:t>
      </w:r>
      <w:r>
        <w:rPr>
          <w:rFonts w:ascii="Arial" w:hAnsi="Arial" w:cs="Arial"/>
        </w:rPr>
        <w:t xml:space="preserve"> </w:t>
      </w:r>
    </w:p>
    <w:p w:rsidR="00406BB8" w:rsidRDefault="00157F09" w:rsidP="00406BB8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Alternância entre</w:t>
      </w:r>
      <w:r w:rsidR="00406BB8">
        <w:rPr>
          <w:rFonts w:ascii="Arial" w:hAnsi="Arial" w:cs="Arial"/>
        </w:rPr>
        <w:t xml:space="preserve"> carne e o pescado. Incluindo a C</w:t>
      </w:r>
      <w:r w:rsidR="00B274F9">
        <w:rPr>
          <w:rFonts w:ascii="Arial" w:hAnsi="Arial" w:cs="Arial"/>
        </w:rPr>
        <w:t xml:space="preserve">arne de Porco Alentejano, um </w:t>
      </w:r>
      <w:r w:rsidR="00D23EA3">
        <w:rPr>
          <w:rFonts w:ascii="Arial" w:hAnsi="Arial" w:cs="Arial"/>
        </w:rPr>
        <w:t xml:space="preserve">produto identitário do Concelho de Ourique. </w:t>
      </w:r>
    </w:p>
    <w:p w:rsidR="00B274F9" w:rsidRDefault="00B274F9" w:rsidP="00653A0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Utilização do ovo como a principal fonte proteica da refeição;</w:t>
      </w:r>
    </w:p>
    <w:p w:rsidR="00B274F9" w:rsidRDefault="00B274F9" w:rsidP="00653A0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Disponibilização de refeição v</w:t>
      </w:r>
      <w:r w:rsidR="00560E3F">
        <w:rPr>
          <w:rFonts w:ascii="Arial" w:hAnsi="Arial" w:cs="Arial"/>
        </w:rPr>
        <w:t>egetariana para todos os alunos, de forma a reduzir o consumo de proteína animal;</w:t>
      </w:r>
    </w:p>
    <w:p w:rsidR="00B274F9" w:rsidRDefault="00B274F9" w:rsidP="00653A0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Presença diária de produtos hortícolas cozinhados e/ou salada crua, no mínimo de três variedades, respeitando a época de produção;</w:t>
      </w:r>
    </w:p>
    <w:p w:rsidR="00B274F9" w:rsidRDefault="00B274F9" w:rsidP="00653A05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Disponibilização diária de fruta da época; </w:t>
      </w:r>
    </w:p>
    <w:p w:rsidR="002D175A" w:rsidRDefault="00B274F9" w:rsidP="002D175A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Distribuição </w:t>
      </w:r>
      <w:r w:rsidR="002D175A">
        <w:rPr>
          <w:rFonts w:ascii="Arial" w:hAnsi="Arial" w:cs="Arial"/>
        </w:rPr>
        <w:t xml:space="preserve">diária </w:t>
      </w:r>
      <w:r>
        <w:rPr>
          <w:rFonts w:ascii="Arial" w:hAnsi="Arial" w:cs="Arial"/>
        </w:rPr>
        <w:t>de pão regional;</w:t>
      </w:r>
    </w:p>
    <w:p w:rsidR="007C7A0C" w:rsidRDefault="002D175A" w:rsidP="007C7A0C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Utilização do azeite para temp</w:t>
      </w:r>
      <w:r w:rsidR="0083021D">
        <w:rPr>
          <w:rFonts w:ascii="Arial" w:hAnsi="Arial" w:cs="Arial"/>
        </w:rPr>
        <w:t>erar e confecionar os alimentos;</w:t>
      </w:r>
    </w:p>
    <w:p w:rsidR="007C7A0C" w:rsidRDefault="0083021D" w:rsidP="007C7A0C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7C7A0C">
        <w:rPr>
          <w:rFonts w:ascii="Arial" w:hAnsi="Arial" w:cs="Arial"/>
        </w:rPr>
        <w:t>Disponibilização de água da rede pública à refeição como única bebida.</w:t>
      </w:r>
    </w:p>
    <w:p w:rsidR="001B3EC1" w:rsidRPr="001B3EC1" w:rsidRDefault="001B3EC1" w:rsidP="001B3EC1">
      <w:pPr>
        <w:spacing w:line="360" w:lineRule="auto"/>
        <w:jc w:val="both"/>
        <w:rPr>
          <w:rFonts w:ascii="Arial" w:hAnsi="Arial" w:cs="Arial"/>
        </w:rPr>
      </w:pPr>
      <w:r w:rsidRPr="001B3EC1">
        <w:rPr>
          <w:rFonts w:ascii="Arial" w:hAnsi="Arial" w:cs="Arial"/>
        </w:rPr>
        <w:t xml:space="preserve">Durante a semana de implementação do projeto-piloto foram servidas 1 621 refeições. Mais 278 refeições que a semana anterior. </w:t>
      </w:r>
    </w:p>
    <w:tbl>
      <w:tblPr>
        <w:tblStyle w:val="TabeladeGrelha4-Destaque3"/>
        <w:tblW w:w="0" w:type="auto"/>
        <w:tblLook w:val="04A0" w:firstRow="1" w:lastRow="0" w:firstColumn="1" w:lastColumn="0" w:noHBand="0" w:noVBand="1"/>
      </w:tblPr>
      <w:tblGrid>
        <w:gridCol w:w="1415"/>
        <w:gridCol w:w="1415"/>
        <w:gridCol w:w="1416"/>
        <w:gridCol w:w="1416"/>
        <w:gridCol w:w="1416"/>
        <w:gridCol w:w="1416"/>
      </w:tblGrid>
      <w:tr w:rsidR="001B3EC1" w:rsidRPr="007E11A9" w:rsidTr="00470B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1B3EC1" w:rsidRPr="007E11A9" w:rsidRDefault="001B3EC1" w:rsidP="00470BB3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Data</w:t>
            </w:r>
          </w:p>
        </w:tc>
        <w:tc>
          <w:tcPr>
            <w:tcW w:w="1415" w:type="dxa"/>
          </w:tcPr>
          <w:p w:rsidR="001B3EC1" w:rsidRPr="007E11A9" w:rsidRDefault="001B3EC1" w:rsidP="00470BB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Refeições</w:t>
            </w:r>
          </w:p>
        </w:tc>
        <w:tc>
          <w:tcPr>
            <w:tcW w:w="1416" w:type="dxa"/>
          </w:tcPr>
          <w:p w:rsidR="001B3EC1" w:rsidRPr="007E11A9" w:rsidRDefault="001B3EC1" w:rsidP="00470BB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Escalão A</w:t>
            </w:r>
          </w:p>
        </w:tc>
        <w:tc>
          <w:tcPr>
            <w:tcW w:w="1416" w:type="dxa"/>
          </w:tcPr>
          <w:p w:rsidR="001B3EC1" w:rsidRPr="007E11A9" w:rsidRDefault="001B3EC1" w:rsidP="00470BB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Escalão B</w:t>
            </w:r>
          </w:p>
        </w:tc>
        <w:tc>
          <w:tcPr>
            <w:tcW w:w="1416" w:type="dxa"/>
          </w:tcPr>
          <w:p w:rsidR="001B3EC1" w:rsidRPr="007E11A9" w:rsidRDefault="001B3EC1" w:rsidP="00470BB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Não Beneficia</w:t>
            </w:r>
          </w:p>
        </w:tc>
        <w:tc>
          <w:tcPr>
            <w:tcW w:w="1416" w:type="dxa"/>
          </w:tcPr>
          <w:p w:rsidR="001B3EC1" w:rsidRPr="007E11A9" w:rsidRDefault="001B3EC1" w:rsidP="00470BB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7E11A9">
              <w:rPr>
                <w:rFonts w:ascii="Arial" w:hAnsi="Arial" w:cs="Arial"/>
              </w:rPr>
              <w:t>Pré-escolar e 1º ciclo</w:t>
            </w:r>
          </w:p>
        </w:tc>
      </w:tr>
      <w:tr w:rsidR="001B3EC1" w:rsidRPr="007E11A9" w:rsidTr="00470B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1B3EC1" w:rsidRPr="00B006F7" w:rsidRDefault="001B3EC1" w:rsidP="00470BB3">
            <w:pPr>
              <w:rPr>
                <w:rFonts w:ascii="Arial" w:hAnsi="Arial" w:cs="Arial"/>
                <w:b w:val="0"/>
              </w:rPr>
            </w:pPr>
            <w:r w:rsidRPr="00B006F7">
              <w:rPr>
                <w:rFonts w:ascii="Arial" w:hAnsi="Arial" w:cs="Arial"/>
                <w:b w:val="0"/>
              </w:rPr>
              <w:t>15-04-2024</w:t>
            </w:r>
          </w:p>
        </w:tc>
        <w:tc>
          <w:tcPr>
            <w:tcW w:w="1415" w:type="dxa"/>
          </w:tcPr>
          <w:p w:rsidR="001B3EC1" w:rsidRPr="00B006F7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006F7">
              <w:rPr>
                <w:rFonts w:ascii="Arial" w:hAnsi="Arial" w:cs="Arial"/>
                <w:b/>
              </w:rPr>
              <w:t>298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19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11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75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193</w:t>
            </w:r>
          </w:p>
        </w:tc>
      </w:tr>
      <w:tr w:rsidR="001B3EC1" w:rsidRPr="007E11A9" w:rsidTr="00470B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1B3EC1" w:rsidRPr="00B006F7" w:rsidRDefault="001B3EC1" w:rsidP="00470BB3">
            <w:pPr>
              <w:rPr>
                <w:rFonts w:ascii="Arial" w:hAnsi="Arial" w:cs="Arial"/>
                <w:b w:val="0"/>
              </w:rPr>
            </w:pPr>
            <w:r w:rsidRPr="00B006F7">
              <w:rPr>
                <w:rFonts w:ascii="Arial" w:hAnsi="Arial" w:cs="Arial"/>
                <w:b w:val="0"/>
              </w:rPr>
              <w:t>16-04-2024</w:t>
            </w:r>
          </w:p>
        </w:tc>
        <w:tc>
          <w:tcPr>
            <w:tcW w:w="1415" w:type="dxa"/>
          </w:tcPr>
          <w:p w:rsidR="001B3EC1" w:rsidRPr="00B006F7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006F7">
              <w:rPr>
                <w:rFonts w:ascii="Arial" w:hAnsi="Arial" w:cs="Arial"/>
                <w:b/>
              </w:rPr>
              <w:t>368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29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21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123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195</w:t>
            </w:r>
          </w:p>
        </w:tc>
      </w:tr>
      <w:tr w:rsidR="001B3EC1" w:rsidRPr="007E11A9" w:rsidTr="00470B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1B3EC1" w:rsidRPr="00B006F7" w:rsidRDefault="001B3EC1" w:rsidP="00470BB3">
            <w:pPr>
              <w:rPr>
                <w:rFonts w:ascii="Arial" w:hAnsi="Arial" w:cs="Arial"/>
                <w:b w:val="0"/>
              </w:rPr>
            </w:pPr>
            <w:r w:rsidRPr="00B006F7">
              <w:rPr>
                <w:rFonts w:ascii="Arial" w:hAnsi="Arial" w:cs="Arial"/>
                <w:b w:val="0"/>
              </w:rPr>
              <w:t>17-04-2024</w:t>
            </w:r>
          </w:p>
        </w:tc>
        <w:tc>
          <w:tcPr>
            <w:tcW w:w="1415" w:type="dxa"/>
          </w:tcPr>
          <w:p w:rsidR="001B3EC1" w:rsidRPr="00B006F7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006F7">
              <w:rPr>
                <w:rFonts w:ascii="Arial" w:hAnsi="Arial" w:cs="Arial"/>
                <w:b/>
              </w:rPr>
              <w:t>311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25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11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80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195</w:t>
            </w:r>
          </w:p>
        </w:tc>
      </w:tr>
      <w:tr w:rsidR="001B3EC1" w:rsidRPr="007E11A9" w:rsidTr="00470B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1B3EC1" w:rsidRPr="00B006F7" w:rsidRDefault="001B3EC1" w:rsidP="00470BB3">
            <w:pPr>
              <w:rPr>
                <w:rFonts w:ascii="Arial" w:hAnsi="Arial" w:cs="Arial"/>
                <w:b w:val="0"/>
              </w:rPr>
            </w:pPr>
            <w:r w:rsidRPr="00B006F7">
              <w:rPr>
                <w:rFonts w:ascii="Arial" w:hAnsi="Arial" w:cs="Arial"/>
                <w:b w:val="0"/>
              </w:rPr>
              <w:t>18-04-2024</w:t>
            </w:r>
          </w:p>
        </w:tc>
        <w:tc>
          <w:tcPr>
            <w:tcW w:w="1415" w:type="dxa"/>
          </w:tcPr>
          <w:p w:rsidR="001B3EC1" w:rsidRPr="00B006F7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006F7">
              <w:rPr>
                <w:rFonts w:ascii="Arial" w:hAnsi="Arial" w:cs="Arial"/>
                <w:b/>
              </w:rPr>
              <w:t>329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27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17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92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193</w:t>
            </w:r>
          </w:p>
        </w:tc>
      </w:tr>
      <w:tr w:rsidR="001B3EC1" w:rsidRPr="007E11A9" w:rsidTr="00470B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1B3EC1" w:rsidRPr="00B006F7" w:rsidRDefault="001B3EC1" w:rsidP="00470BB3">
            <w:pPr>
              <w:rPr>
                <w:rFonts w:ascii="Arial" w:hAnsi="Arial" w:cs="Arial"/>
                <w:b w:val="0"/>
              </w:rPr>
            </w:pPr>
            <w:r w:rsidRPr="00B006F7">
              <w:rPr>
                <w:rFonts w:ascii="Arial" w:hAnsi="Arial" w:cs="Arial"/>
                <w:b w:val="0"/>
              </w:rPr>
              <w:t>19-04-2024</w:t>
            </w:r>
          </w:p>
        </w:tc>
        <w:tc>
          <w:tcPr>
            <w:tcW w:w="1415" w:type="dxa"/>
          </w:tcPr>
          <w:p w:rsidR="001B3EC1" w:rsidRPr="00B006F7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B006F7">
              <w:rPr>
                <w:rFonts w:ascii="Arial" w:hAnsi="Arial" w:cs="Arial"/>
                <w:b/>
              </w:rPr>
              <w:t>315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24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12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83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F0BCD">
              <w:rPr>
                <w:rFonts w:ascii="Arial" w:hAnsi="Arial" w:cs="Arial"/>
              </w:rPr>
              <w:t>196</w:t>
            </w:r>
          </w:p>
        </w:tc>
      </w:tr>
      <w:tr w:rsidR="001B3EC1" w:rsidRPr="007E11A9" w:rsidTr="00470B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5" w:type="dxa"/>
          </w:tcPr>
          <w:p w:rsidR="001B3EC1" w:rsidRPr="001F0BCD" w:rsidRDefault="001B3EC1" w:rsidP="00470BB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Total</w:t>
            </w:r>
          </w:p>
        </w:tc>
        <w:tc>
          <w:tcPr>
            <w:tcW w:w="1415" w:type="dxa"/>
          </w:tcPr>
          <w:p w:rsidR="001B3EC1" w:rsidRPr="00B006F7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1 621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</w:t>
            </w:r>
          </w:p>
        </w:tc>
        <w:tc>
          <w:tcPr>
            <w:tcW w:w="1416" w:type="dxa"/>
          </w:tcPr>
          <w:p w:rsidR="001B3EC1" w:rsidRPr="001F0BCD" w:rsidRDefault="001B3EC1" w:rsidP="00470B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972</w:t>
            </w:r>
          </w:p>
        </w:tc>
      </w:tr>
    </w:tbl>
    <w:p w:rsidR="00560E3F" w:rsidRDefault="00CE6CBD" w:rsidP="00CE6CBD">
      <w:pPr>
        <w:tabs>
          <w:tab w:val="left" w:pos="1954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DA1A6D" wp14:editId="5634B40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400040" cy="276225"/>
                <wp:effectExtent l="0" t="0" r="0" b="9525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Pr="0064030A" w:rsidRDefault="00C3216F" w:rsidP="00CE6CB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Tabela 10:</w:t>
                            </w:r>
                            <w:r w:rsidRPr="0064030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Número de refeições servidas durante o projeto-piloto.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A1A6D" id="Caixa de texto 14" o:spid="_x0000_s1035" type="#_x0000_t202" style="position:absolute;left:0;text-align:left;margin-left:0;margin-top:-.05pt;width:425.2pt;height:21.75pt;z-index:2516910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" fillcolor="white [3201]" stroked="f" strokeweight=".5pt">
                <v:textbox>
                  <w:txbxContent>
                    <w:p w:rsidR="00C3216F" w:rsidRPr="0064030A" w:rsidRDefault="00C3216F" w:rsidP="00CE6CB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Tabela 10:</w:t>
                      </w:r>
                      <w:r w:rsidRPr="0064030A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Número de refeições servidas durante o projeto-piloto.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:rsidR="00BD1B2E" w:rsidRPr="007C7A0C" w:rsidRDefault="007C7A0C" w:rsidP="007C7A0C">
      <w:pPr>
        <w:spacing w:line="360" w:lineRule="auto"/>
        <w:jc w:val="both"/>
        <w:rPr>
          <w:rFonts w:ascii="Arial" w:hAnsi="Arial" w:cs="Arial"/>
        </w:rPr>
      </w:pPr>
      <w:r w:rsidRPr="007C7A0C">
        <w:rPr>
          <w:rFonts w:ascii="Arial" w:hAnsi="Arial" w:cs="Arial"/>
        </w:rPr>
        <w:t xml:space="preserve">Apesar da existência diária da opção vegetariana durante a semana do piloto, apenas no primeiro dia (Tofu à Brás) registou-se a compra </w:t>
      </w:r>
      <w:r w:rsidRPr="0045353D">
        <w:rPr>
          <w:rFonts w:ascii="Arial" w:hAnsi="Arial" w:cs="Arial"/>
        </w:rPr>
        <w:t xml:space="preserve">de </w:t>
      </w:r>
      <w:r w:rsidR="0093540A">
        <w:rPr>
          <w:rFonts w:ascii="Arial" w:hAnsi="Arial" w:cs="Arial"/>
        </w:rPr>
        <w:t xml:space="preserve">40 </w:t>
      </w:r>
      <w:r w:rsidRPr="0045353D">
        <w:rPr>
          <w:rFonts w:ascii="Arial" w:hAnsi="Arial" w:cs="Arial"/>
        </w:rPr>
        <w:t xml:space="preserve">senhas para essa opção. </w:t>
      </w:r>
    </w:p>
    <w:p w:rsidR="002D175A" w:rsidRPr="00BD1B2E" w:rsidRDefault="002D175A" w:rsidP="007840E0">
      <w:pPr>
        <w:pStyle w:val="Cabealho1"/>
        <w:spacing w:line="360" w:lineRule="auto"/>
        <w:rPr>
          <w:rFonts w:ascii="Arial" w:hAnsi="Arial" w:cs="Arial"/>
          <w:b/>
          <w:color w:val="auto"/>
          <w:sz w:val="28"/>
        </w:rPr>
      </w:pPr>
      <w:bookmarkStart w:id="12" w:name="_Toc170392933"/>
      <w:r w:rsidRPr="00BD1B2E">
        <w:rPr>
          <w:rFonts w:ascii="Arial" w:hAnsi="Arial" w:cs="Arial"/>
          <w:b/>
          <w:color w:val="auto"/>
          <w:sz w:val="28"/>
        </w:rPr>
        <w:t>4.2.2 Produtos Alimentares Utilizados</w:t>
      </w:r>
      <w:bookmarkEnd w:id="12"/>
    </w:p>
    <w:p w:rsidR="007C7A0C" w:rsidRDefault="000B0F53" w:rsidP="000F70C8">
      <w:pPr>
        <w:spacing w:line="360" w:lineRule="auto"/>
        <w:jc w:val="both"/>
        <w:rPr>
          <w:rFonts w:ascii="Arial" w:hAnsi="Arial" w:cs="Arial"/>
        </w:rPr>
      </w:pPr>
      <w:r w:rsidRPr="007840E0">
        <w:rPr>
          <w:rFonts w:ascii="Arial" w:hAnsi="Arial" w:cs="Arial"/>
        </w:rPr>
        <w:t>Na</w:t>
      </w:r>
      <w:r w:rsidR="000F70C8">
        <w:rPr>
          <w:rFonts w:ascii="Arial" w:hAnsi="Arial" w:cs="Arial"/>
        </w:rPr>
        <w:t>s</w:t>
      </w:r>
      <w:r w:rsidRPr="007840E0">
        <w:rPr>
          <w:rFonts w:ascii="Arial" w:hAnsi="Arial" w:cs="Arial"/>
        </w:rPr>
        <w:t xml:space="preserve"> tabela</w:t>
      </w:r>
      <w:r w:rsidR="000F70C8">
        <w:rPr>
          <w:rFonts w:ascii="Arial" w:hAnsi="Arial" w:cs="Arial"/>
        </w:rPr>
        <w:t>s</w:t>
      </w:r>
      <w:r w:rsidRPr="007840E0">
        <w:rPr>
          <w:rFonts w:ascii="Arial" w:hAnsi="Arial" w:cs="Arial"/>
        </w:rPr>
        <w:t xml:space="preserve"> infra (</w:t>
      </w:r>
      <w:r w:rsidR="000F70C8">
        <w:rPr>
          <w:rFonts w:ascii="Arial" w:hAnsi="Arial" w:cs="Arial"/>
          <w:b/>
        </w:rPr>
        <w:t>T</w:t>
      </w:r>
      <w:r w:rsidR="00CE6CBD">
        <w:rPr>
          <w:rFonts w:ascii="Arial" w:hAnsi="Arial" w:cs="Arial"/>
          <w:b/>
        </w:rPr>
        <w:t>abela 11, Tabela 12, Tabela 13, Tabela 14 e Tabela 15)</w:t>
      </w:r>
      <w:r w:rsidRPr="007840E0">
        <w:rPr>
          <w:rFonts w:ascii="Arial" w:hAnsi="Arial" w:cs="Arial"/>
        </w:rPr>
        <w:t xml:space="preserve"> encontram-se todos os </w:t>
      </w:r>
      <w:r w:rsidR="000F70C8">
        <w:rPr>
          <w:rFonts w:ascii="Arial" w:hAnsi="Arial" w:cs="Arial"/>
        </w:rPr>
        <w:t>produtos alimentares</w:t>
      </w:r>
      <w:r w:rsidRPr="007840E0">
        <w:rPr>
          <w:rFonts w:ascii="Arial" w:hAnsi="Arial" w:cs="Arial"/>
        </w:rPr>
        <w:t xml:space="preserve"> que foram utilizados para a confe</w:t>
      </w:r>
      <w:r w:rsidR="00B426A1" w:rsidRPr="007840E0">
        <w:rPr>
          <w:rFonts w:ascii="Arial" w:hAnsi="Arial" w:cs="Arial"/>
        </w:rPr>
        <w:t>ç</w:t>
      </w:r>
      <w:r w:rsidR="000F70C8">
        <w:rPr>
          <w:rFonts w:ascii="Arial" w:hAnsi="Arial" w:cs="Arial"/>
        </w:rPr>
        <w:t xml:space="preserve">ão da ementa do projeto-piloto. </w:t>
      </w:r>
      <w:r w:rsidR="007C7A0C">
        <w:rPr>
          <w:rFonts w:ascii="Arial" w:hAnsi="Arial" w:cs="Arial"/>
        </w:rPr>
        <w:t xml:space="preserve"> </w:t>
      </w:r>
    </w:p>
    <w:p w:rsidR="007C7A0C" w:rsidRDefault="00F911FB" w:rsidP="00F911FB">
      <w:pPr>
        <w:spacing w:line="360" w:lineRule="auto"/>
        <w:jc w:val="both"/>
        <w:rPr>
          <w:rFonts w:ascii="Arial" w:hAnsi="Arial" w:cs="Arial"/>
        </w:rPr>
      </w:pPr>
      <w:r w:rsidRPr="00F911FB">
        <w:rPr>
          <w:rFonts w:ascii="Arial" w:hAnsi="Arial" w:cs="Arial"/>
        </w:rPr>
        <w:lastRenderedPageBreak/>
        <w:t>Os produtos locais presentes na ementa</w:t>
      </w:r>
      <w:r>
        <w:rPr>
          <w:rFonts w:ascii="Arial" w:hAnsi="Arial" w:cs="Arial"/>
        </w:rPr>
        <w:t xml:space="preserve"> semanal</w:t>
      </w:r>
      <w:r w:rsidRPr="00F911FB">
        <w:rPr>
          <w:rFonts w:ascii="Arial" w:hAnsi="Arial" w:cs="Arial"/>
        </w:rPr>
        <w:t xml:space="preserve"> foram o pão de mistura e o lombo de Porco Preto Alentejano, oferecido por parte da empresa Montaraz a quantia de 40 kg (já incluída no valor total).</w:t>
      </w:r>
    </w:p>
    <w:p w:rsidR="00560E3F" w:rsidRDefault="00560E3F" w:rsidP="00F911F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restantes produtos alimentares foram adquiridos a distribuidores. Os produtos hortícolas e frutícolas foram fornecidos pela </w:t>
      </w:r>
      <w:r w:rsidRPr="00560E3F">
        <w:rPr>
          <w:rFonts w:ascii="Arial" w:hAnsi="Arial" w:cs="Arial"/>
        </w:rPr>
        <w:t>Rota Fresca</w:t>
      </w:r>
      <w:r>
        <w:rPr>
          <w:rFonts w:ascii="Arial" w:hAnsi="Arial" w:cs="Arial"/>
        </w:rPr>
        <w:t>, uma empresa distribuidora localizada no Município de Ourique. O pescado e as leguminosas congeladas foram adquiridos à I</w:t>
      </w:r>
      <w:r w:rsidRPr="00560E3F">
        <w:rPr>
          <w:rFonts w:ascii="Arial" w:hAnsi="Arial" w:cs="Arial"/>
        </w:rPr>
        <w:t>nterguadiana</w:t>
      </w:r>
      <w:r>
        <w:rPr>
          <w:rFonts w:ascii="Arial" w:hAnsi="Arial" w:cs="Arial"/>
        </w:rPr>
        <w:t>, uma empresa de comércio de produtos congelados com sede em B</w:t>
      </w:r>
      <w:r w:rsidR="00FA2549">
        <w:rPr>
          <w:rFonts w:ascii="Arial" w:hAnsi="Arial" w:cs="Arial"/>
        </w:rPr>
        <w:t xml:space="preserve">eja. </w:t>
      </w:r>
      <w:r w:rsidR="000A4670">
        <w:rPr>
          <w:rFonts w:ascii="Arial" w:hAnsi="Arial" w:cs="Arial"/>
        </w:rPr>
        <w:t>E p</w:t>
      </w:r>
      <w:r w:rsidR="00FA2549">
        <w:rPr>
          <w:rFonts w:ascii="Arial" w:hAnsi="Arial" w:cs="Arial"/>
        </w:rPr>
        <w:t xml:space="preserve">or fim, os produtos de mercearia foram comprados à JEFRA, empresa sediada em Évora. </w:t>
      </w:r>
    </w:p>
    <w:p w:rsidR="0017577B" w:rsidRDefault="0017577B" w:rsidP="00F911FB">
      <w:pPr>
        <w:spacing w:line="360" w:lineRule="auto"/>
        <w:jc w:val="both"/>
        <w:rPr>
          <w:rFonts w:ascii="Arial" w:hAnsi="Arial" w:cs="Arial"/>
        </w:rPr>
      </w:pPr>
    </w:p>
    <w:p w:rsidR="00F911FB" w:rsidRDefault="00F911FB" w:rsidP="00F911FB">
      <w:pPr>
        <w:spacing w:line="360" w:lineRule="auto"/>
        <w:jc w:val="both"/>
        <w:rPr>
          <w:rFonts w:ascii="Arial" w:hAnsi="Arial" w:cs="Arial"/>
        </w:rPr>
      </w:pPr>
    </w:p>
    <w:p w:rsidR="0017577B" w:rsidRPr="00F911FB" w:rsidRDefault="0017577B" w:rsidP="00F911FB">
      <w:pPr>
        <w:spacing w:line="360" w:lineRule="auto"/>
        <w:jc w:val="both"/>
        <w:rPr>
          <w:rFonts w:ascii="Arial" w:hAnsi="Arial" w:cs="Arial"/>
        </w:rPr>
        <w:sectPr w:rsidR="0017577B" w:rsidRPr="00F911FB" w:rsidSect="007840E0">
          <w:headerReference w:type="default" r:id="rId21"/>
          <w:footerReference w:type="default" r:id="rId22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EE3DE5" w:rsidRPr="000F70C8" w:rsidRDefault="00EE3DE5" w:rsidP="00EE3DE5">
      <w:pPr>
        <w:jc w:val="center"/>
        <w:rPr>
          <w:rFonts w:ascii="Arial" w:hAnsi="Arial" w:cs="Arial"/>
          <w:b/>
          <w:sz w:val="24"/>
          <w:szCs w:val="20"/>
        </w:rPr>
      </w:pPr>
      <w:r w:rsidRPr="000F70C8">
        <w:rPr>
          <w:rFonts w:ascii="Arial" w:hAnsi="Arial" w:cs="Arial"/>
          <w:b/>
          <w:sz w:val="24"/>
          <w:szCs w:val="20"/>
        </w:rPr>
        <w:lastRenderedPageBreak/>
        <w:t>Segunda-feira 15/04/2024</w:t>
      </w:r>
    </w:p>
    <w:tbl>
      <w:tblPr>
        <w:tblStyle w:val="TabeladeGrelha1Clara-Destaque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9"/>
        <w:gridCol w:w="1328"/>
        <w:gridCol w:w="1019"/>
        <w:gridCol w:w="1321"/>
        <w:gridCol w:w="1409"/>
        <w:gridCol w:w="1522"/>
        <w:gridCol w:w="2124"/>
        <w:gridCol w:w="1556"/>
        <w:gridCol w:w="1424"/>
      </w:tblGrid>
      <w:tr w:rsidR="00EE3DE5" w:rsidRPr="000F70C8" w:rsidTr="00560E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single" w:sz="4" w:space="0" w:color="000000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Ementa</w:t>
            </w:r>
          </w:p>
        </w:tc>
        <w:tc>
          <w:tcPr>
            <w:tcW w:w="1328" w:type="dxa"/>
            <w:tcBorders>
              <w:bottom w:val="single" w:sz="4" w:space="0" w:color="000000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Produto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Tipo de Produto</w:t>
            </w:r>
          </w:p>
        </w:tc>
        <w:tc>
          <w:tcPr>
            <w:tcW w:w="1409" w:type="dxa"/>
            <w:tcBorders>
              <w:bottom w:val="single" w:sz="4" w:space="0" w:color="000000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Fornecedor</w:t>
            </w:r>
          </w:p>
        </w:tc>
        <w:tc>
          <w:tcPr>
            <w:tcW w:w="1522" w:type="dxa"/>
            <w:tcBorders>
              <w:bottom w:val="single" w:sz="4" w:space="0" w:color="000000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Tipo de Fornecedor</w:t>
            </w:r>
          </w:p>
        </w:tc>
        <w:tc>
          <w:tcPr>
            <w:tcW w:w="2124" w:type="dxa"/>
            <w:tcBorders>
              <w:bottom w:val="single" w:sz="4" w:space="0" w:color="000000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Origem do Distribuidor</w:t>
            </w:r>
          </w:p>
        </w:tc>
        <w:tc>
          <w:tcPr>
            <w:tcW w:w="1556" w:type="dxa"/>
            <w:tcBorders>
              <w:bottom w:val="single" w:sz="4" w:space="0" w:color="000000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Volume médio de consumo</w:t>
            </w: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Preço unitário s/ IVA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top w:val="single" w:sz="4" w:space="0" w:color="000000"/>
            </w:tcBorders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Sopa de Nabiças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Alho Seco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tcBorders>
              <w:top w:val="single" w:sz="4" w:space="0" w:color="000000"/>
            </w:tcBorders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tcBorders>
              <w:top w:val="single" w:sz="4" w:space="0" w:color="000000"/>
            </w:tcBorders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tcBorders>
              <w:top w:val="single" w:sz="4" w:space="0" w:color="000000"/>
            </w:tcBorders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tcBorders>
              <w:top w:val="single" w:sz="4" w:space="0" w:color="000000"/>
            </w:tcBorders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0,350 Kg</w:t>
            </w:r>
          </w:p>
        </w:tc>
        <w:tc>
          <w:tcPr>
            <w:tcW w:w="0" w:type="auto"/>
            <w:tcBorders>
              <w:top w:val="single" w:sz="4" w:space="0" w:color="000000"/>
            </w:tcBorders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4,00 €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Azeite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Perecível 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0,800 L 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9,50 €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Batata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16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0,80 €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Cenoura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15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0,95 €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Nabiça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4,00 €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Nabo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1,80 €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 grosso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0,382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0,43 €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Prato principal: Alho-francês à Brás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Alho francês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31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2,20 €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Alho Seco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0,500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4,00 € 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Azeite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Perecível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 L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9,50 €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Batata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63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0,80 €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Cenoura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11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0,95 €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Orégãos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0,05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35,00 €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Ovos L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272 </w:t>
            </w:r>
            <w:proofErr w:type="spellStart"/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proofErr w:type="gram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0,22 €</w:t>
            </w:r>
          </w:p>
        </w:tc>
      </w:tr>
      <w:tr w:rsidR="00EE3DE5" w:rsidRPr="000F70C8" w:rsidTr="00FA2549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FA25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 grosso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FA25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FA25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FA25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522" w:type="dxa"/>
            <w:vAlign w:val="center"/>
          </w:tcPr>
          <w:p w:rsidR="00EE3DE5" w:rsidRPr="000F70C8" w:rsidRDefault="00EE3DE5" w:rsidP="00FA25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FA25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FA25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0,700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FA25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0,43 €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Salsa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5,80 €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Salada de Alface, agrião e beterraba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Agrião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1,55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1,50 €</w:t>
            </w:r>
          </w:p>
        </w:tc>
      </w:tr>
      <w:tr w:rsidR="00EE3DE5" w:rsidRPr="000F70C8" w:rsidTr="00560E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Alface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5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2,10 €</w:t>
            </w:r>
          </w:p>
        </w:tc>
      </w:tr>
      <w:tr w:rsidR="00EE3DE5" w:rsidRPr="000F70C8" w:rsidTr="00560E3F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Beterraba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2,00 €</w:t>
            </w:r>
          </w:p>
        </w:tc>
      </w:tr>
      <w:tr w:rsidR="00EE3DE5" w:rsidRPr="000F70C8" w:rsidTr="00560E3F">
        <w:trPr>
          <w:trHeight w:val="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Prato Vegetariano:</w:t>
            </w:r>
          </w:p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Tofu à Brás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Alho francês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2,20 €</w:t>
            </w:r>
          </w:p>
        </w:tc>
      </w:tr>
      <w:tr w:rsidR="00EE3DE5" w:rsidRPr="000F70C8" w:rsidTr="00560E3F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Azeite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Perecível 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0,400 L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9,50 €</w:t>
            </w:r>
          </w:p>
        </w:tc>
      </w:tr>
      <w:tr w:rsidR="00EE3DE5" w:rsidRPr="000F70C8" w:rsidTr="00560E3F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Batata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7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0,80 €</w:t>
            </w:r>
          </w:p>
        </w:tc>
      </w:tr>
      <w:tr w:rsidR="00EE3DE5" w:rsidRPr="000F70C8" w:rsidTr="00560E3F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0,90 €</w:t>
            </w:r>
          </w:p>
        </w:tc>
      </w:tr>
      <w:tr w:rsidR="00EE3DE5" w:rsidRPr="000F70C8" w:rsidTr="00560E3F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Cenoura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0,95 €</w:t>
            </w:r>
          </w:p>
        </w:tc>
      </w:tr>
      <w:tr w:rsidR="00EE3DE5" w:rsidRPr="000F70C8" w:rsidTr="00560E3F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Sobremesa: fruta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Kiwi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52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35 Kg</w:t>
            </w:r>
          </w:p>
        </w:tc>
        <w:tc>
          <w:tcPr>
            <w:tcW w:w="0" w:type="auto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2,30 €</w:t>
            </w:r>
          </w:p>
        </w:tc>
      </w:tr>
      <w:tr w:rsidR="00EE3DE5" w:rsidRPr="000F70C8" w:rsidTr="00560E3F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Pão: Bolinha 45gr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Mistura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09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Padaria</w:t>
            </w:r>
          </w:p>
        </w:tc>
        <w:tc>
          <w:tcPr>
            <w:tcW w:w="1522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Produtor</w:t>
            </w:r>
          </w:p>
        </w:tc>
        <w:tc>
          <w:tcPr>
            <w:tcW w:w="2124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Aldeia dos Fernandes</w:t>
            </w:r>
          </w:p>
        </w:tc>
        <w:tc>
          <w:tcPr>
            <w:tcW w:w="1556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150 </w:t>
            </w: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0,18 €</w:t>
            </w:r>
          </w:p>
        </w:tc>
      </w:tr>
    </w:tbl>
    <w:p w:rsidR="00EE3DE5" w:rsidRPr="000F70C8" w:rsidRDefault="004E2CAF" w:rsidP="00EE3DE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A9AE8A" wp14:editId="0A99C5C5">
                <wp:simplePos x="0" y="0"/>
                <wp:positionH relativeFrom="margin">
                  <wp:align>left</wp:align>
                </wp:positionH>
                <wp:positionV relativeFrom="paragraph">
                  <wp:posOffset>41638</wp:posOffset>
                </wp:positionV>
                <wp:extent cx="6309360" cy="274320"/>
                <wp:effectExtent l="0" t="0" r="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Pr="0064030A" w:rsidRDefault="00C3216F" w:rsidP="004E2CAF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Tabela 11: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Produtos alimentares adquiridos para a confeção da ementa do dia 15/04/2024.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9AE8A" id="Caixa de texto 18" o:spid="_x0000_s1036" type="#_x0000_t202" style="position:absolute;margin-left:0;margin-top:3.3pt;width:496.8pt;height:21.6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" fillcolor="white [3201]" stroked="f" strokeweight=".5pt">
                <v:textbox>
                  <w:txbxContent>
                    <w:p w:rsidR="00C3216F" w:rsidRPr="0064030A" w:rsidRDefault="00C3216F" w:rsidP="004E2CAF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Tabela 11:</w:t>
                      </w:r>
                      <w:r>
                        <w:rPr>
                          <w:rFonts w:ascii="Arial" w:hAnsi="Arial" w:cs="Arial"/>
                        </w:rPr>
                        <w:t xml:space="preserve"> Produtos alimentares adquiridos para a confeção da ementa do dia 15/04/2024.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E0" w:rsidRPr="000F70C8" w:rsidRDefault="007840E0">
      <w:pPr>
        <w:spacing w:after="160" w:line="259" w:lineRule="auto"/>
        <w:rPr>
          <w:rFonts w:ascii="Arial" w:hAnsi="Arial" w:cs="Arial"/>
          <w:sz w:val="20"/>
          <w:szCs w:val="20"/>
        </w:rPr>
      </w:pPr>
      <w:r w:rsidRPr="000F70C8">
        <w:rPr>
          <w:rFonts w:ascii="Arial" w:hAnsi="Arial" w:cs="Arial"/>
          <w:sz w:val="20"/>
          <w:szCs w:val="20"/>
        </w:rPr>
        <w:br w:type="page"/>
      </w:r>
    </w:p>
    <w:p w:rsidR="00EE3DE5" w:rsidRPr="000F70C8" w:rsidRDefault="00EE3DE5" w:rsidP="00EE3DE5">
      <w:pPr>
        <w:jc w:val="center"/>
        <w:rPr>
          <w:rFonts w:ascii="Arial" w:hAnsi="Arial" w:cs="Arial"/>
          <w:b/>
          <w:sz w:val="24"/>
          <w:szCs w:val="20"/>
        </w:rPr>
      </w:pPr>
      <w:r w:rsidRPr="000F70C8">
        <w:rPr>
          <w:rFonts w:ascii="Arial" w:hAnsi="Arial" w:cs="Arial"/>
          <w:b/>
          <w:sz w:val="24"/>
          <w:szCs w:val="20"/>
        </w:rPr>
        <w:lastRenderedPageBreak/>
        <w:t>Terça-feira 16/04/2024</w:t>
      </w:r>
    </w:p>
    <w:tbl>
      <w:tblPr>
        <w:tblStyle w:val="TabeladeGrelha1Clara-Destaque1"/>
        <w:tblW w:w="13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1342"/>
        <w:gridCol w:w="1134"/>
        <w:gridCol w:w="1418"/>
        <w:gridCol w:w="1417"/>
        <w:gridCol w:w="1418"/>
        <w:gridCol w:w="2082"/>
        <w:gridCol w:w="1556"/>
        <w:gridCol w:w="1430"/>
      </w:tblGrid>
      <w:tr w:rsidR="00EE3DE5" w:rsidRPr="000F70C8" w:rsidTr="00FB0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Ementa</w:t>
            </w:r>
          </w:p>
        </w:tc>
        <w:tc>
          <w:tcPr>
            <w:tcW w:w="1342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Produto</w:t>
            </w:r>
          </w:p>
        </w:tc>
        <w:tc>
          <w:tcPr>
            <w:tcW w:w="1134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418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Tipo de Produto</w:t>
            </w:r>
          </w:p>
        </w:tc>
        <w:tc>
          <w:tcPr>
            <w:tcW w:w="1417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Fornecedor</w:t>
            </w:r>
          </w:p>
        </w:tc>
        <w:tc>
          <w:tcPr>
            <w:tcW w:w="1418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Tipo de Fornecedor</w:t>
            </w:r>
          </w:p>
        </w:tc>
        <w:tc>
          <w:tcPr>
            <w:tcW w:w="2082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Origem do Distribuidor</w:t>
            </w:r>
          </w:p>
        </w:tc>
        <w:tc>
          <w:tcPr>
            <w:tcW w:w="1556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Volume médio de consumo</w:t>
            </w:r>
          </w:p>
        </w:tc>
        <w:tc>
          <w:tcPr>
            <w:tcW w:w="1430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Preço unitário s/ IVA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 w:val="restart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Creme de Favas</w:t>
            </w: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Alho francês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12 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4,00 €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Azeite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Perecível 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0,800 L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9,50 €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 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0,80 €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Coentros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0,600 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Curgete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11,5 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0,95 €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3C7C5C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Favas 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Congelado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Interguadiana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Beja</w:t>
            </w:r>
          </w:p>
        </w:tc>
        <w:tc>
          <w:tcPr>
            <w:tcW w:w="1556" w:type="dxa"/>
            <w:vAlign w:val="center"/>
          </w:tcPr>
          <w:p w:rsidR="00EE3DE5" w:rsidRPr="000F70C8" w:rsidRDefault="003C7C5C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12,5 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2,34 €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Pimenta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0,050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15,23 €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 grosso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0,300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 xml:space="preserve"> 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0,43 €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 w:val="restart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Prato principal: Frango de cebolada com arroz de espinafres</w:t>
            </w: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Alho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seco</w:t>
            </w:r>
            <w:proofErr w:type="gramEnd"/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4,00 €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Arroz agulha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21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1,19 €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Azeite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Perecível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7,5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9,50 €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Bife frango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Travofino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Poceirão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66,6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5,80 €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10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Espinafres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4,5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5,00 €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Manjericão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0,170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10,00 €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 grosso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0,7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0,43 €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 w:val="restart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Salada de Alface, couve roxa e rúcula</w:t>
            </w: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Alface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5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2,10 €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Couve roxa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1,40 €</w:t>
            </w:r>
          </w:p>
        </w:tc>
      </w:tr>
      <w:tr w:rsidR="00EE3DE5" w:rsidRPr="000F70C8" w:rsidTr="00FB060A">
        <w:trPr>
          <w:trHeight w:val="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Rúcula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0,300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20,00 €</w:t>
            </w:r>
          </w:p>
        </w:tc>
      </w:tr>
      <w:tr w:rsidR="00EE3DE5" w:rsidRPr="000F70C8" w:rsidTr="00FB060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Sobremesa: fruta</w:t>
            </w:r>
          </w:p>
        </w:tc>
        <w:tc>
          <w:tcPr>
            <w:tcW w:w="134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Banana</w:t>
            </w:r>
          </w:p>
        </w:tc>
        <w:tc>
          <w:tcPr>
            <w:tcW w:w="1134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082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57 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3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1,15 €</w:t>
            </w:r>
          </w:p>
        </w:tc>
      </w:tr>
      <w:tr w:rsidR="00EE3DE5" w:rsidRPr="000F70C8" w:rsidTr="00FB060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7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Pão: Bolinha 45gr</w:t>
            </w:r>
          </w:p>
        </w:tc>
        <w:tc>
          <w:tcPr>
            <w:tcW w:w="1342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Mistura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8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Padaria</w:t>
            </w:r>
          </w:p>
        </w:tc>
        <w:tc>
          <w:tcPr>
            <w:tcW w:w="1418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Produtor</w:t>
            </w:r>
          </w:p>
        </w:tc>
        <w:tc>
          <w:tcPr>
            <w:tcW w:w="2082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Aldeia dos Fernandes</w:t>
            </w:r>
          </w:p>
        </w:tc>
        <w:tc>
          <w:tcPr>
            <w:tcW w:w="1556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140 </w:t>
            </w:r>
            <w:proofErr w:type="spellStart"/>
            <w:r w:rsidR="003C7C5C"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30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0,18 €</w:t>
            </w:r>
          </w:p>
        </w:tc>
      </w:tr>
    </w:tbl>
    <w:p w:rsidR="00EE3DE5" w:rsidRDefault="00FB060A" w:rsidP="00EE3DE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123C55" wp14:editId="42A17E9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09360" cy="27432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Pr="0064030A" w:rsidRDefault="00C3216F" w:rsidP="00FB060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Tabela 12: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Produtos alimentares adquiridos para a confeção da ementa do dia 16/04/2024.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3C55" id="Caixa de texto 21" o:spid="_x0000_s1037" type="#_x0000_t202" style="position:absolute;left:0;text-align:left;margin-left:0;margin-top:0;width:496.8pt;height:21.6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" fillcolor="white [3201]" stroked="f" strokeweight=".5pt">
                <v:textbox>
                  <w:txbxContent>
                    <w:p w:rsidR="00C3216F" w:rsidRPr="0064030A" w:rsidRDefault="00C3216F" w:rsidP="00FB060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Tabela 12:</w:t>
                      </w:r>
                      <w:r>
                        <w:rPr>
                          <w:rFonts w:ascii="Arial" w:hAnsi="Arial" w:cs="Arial"/>
                        </w:rPr>
                        <w:t xml:space="preserve"> Produtos alimentares adquiridos para a confeção da ementa do dia 16/04/2024.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70C8" w:rsidRDefault="000F70C8" w:rsidP="00EE3DE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70C8" w:rsidRDefault="000F70C8" w:rsidP="00EE3DE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70C8" w:rsidRDefault="000F70C8" w:rsidP="00EE3DE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70C8" w:rsidRPr="000F70C8" w:rsidRDefault="000F70C8" w:rsidP="00EE3DE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E3DE5" w:rsidRPr="000F70C8" w:rsidRDefault="00EE3DE5" w:rsidP="00EE3DE5">
      <w:pPr>
        <w:jc w:val="center"/>
        <w:rPr>
          <w:rFonts w:ascii="Arial" w:hAnsi="Arial" w:cs="Arial"/>
          <w:b/>
          <w:sz w:val="20"/>
          <w:szCs w:val="20"/>
        </w:rPr>
      </w:pPr>
    </w:p>
    <w:p w:rsidR="00EE3DE5" w:rsidRPr="000F70C8" w:rsidRDefault="00EE3DE5" w:rsidP="00EE3DE5">
      <w:pPr>
        <w:jc w:val="center"/>
        <w:rPr>
          <w:rFonts w:ascii="Arial" w:hAnsi="Arial" w:cs="Arial"/>
          <w:b/>
          <w:sz w:val="20"/>
          <w:szCs w:val="20"/>
        </w:rPr>
      </w:pPr>
    </w:p>
    <w:p w:rsidR="00EE3DE5" w:rsidRPr="000F70C8" w:rsidRDefault="00EE3DE5" w:rsidP="00EE3DE5">
      <w:pPr>
        <w:jc w:val="center"/>
        <w:rPr>
          <w:rFonts w:ascii="Arial" w:hAnsi="Arial" w:cs="Arial"/>
          <w:b/>
          <w:sz w:val="24"/>
          <w:szCs w:val="20"/>
        </w:rPr>
      </w:pPr>
      <w:r w:rsidRPr="000F70C8">
        <w:rPr>
          <w:rFonts w:ascii="Arial" w:hAnsi="Arial" w:cs="Arial"/>
          <w:b/>
          <w:sz w:val="24"/>
          <w:szCs w:val="20"/>
        </w:rPr>
        <w:lastRenderedPageBreak/>
        <w:t>Quarta-feira 17/04/2024</w:t>
      </w:r>
    </w:p>
    <w:tbl>
      <w:tblPr>
        <w:tblStyle w:val="TabeladeGrelha1Clara-Destaque1"/>
        <w:tblW w:w="13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56"/>
        <w:gridCol w:w="1305"/>
        <w:gridCol w:w="1019"/>
        <w:gridCol w:w="1478"/>
        <w:gridCol w:w="1417"/>
        <w:gridCol w:w="1418"/>
        <w:gridCol w:w="1710"/>
        <w:gridCol w:w="1556"/>
        <w:gridCol w:w="1235"/>
      </w:tblGrid>
      <w:tr w:rsidR="00EE3DE5" w:rsidRPr="000F70C8" w:rsidTr="00FB0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Ementa</w:t>
            </w:r>
          </w:p>
        </w:tc>
        <w:tc>
          <w:tcPr>
            <w:tcW w:w="1305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Produto</w:t>
            </w:r>
          </w:p>
        </w:tc>
        <w:tc>
          <w:tcPr>
            <w:tcW w:w="1019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478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Tipo de Produto</w:t>
            </w:r>
          </w:p>
        </w:tc>
        <w:tc>
          <w:tcPr>
            <w:tcW w:w="1417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Fornecedor</w:t>
            </w:r>
          </w:p>
        </w:tc>
        <w:tc>
          <w:tcPr>
            <w:tcW w:w="1418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Tipo de Fornecedor</w:t>
            </w:r>
          </w:p>
        </w:tc>
        <w:tc>
          <w:tcPr>
            <w:tcW w:w="1710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Origem do Distribuidor</w:t>
            </w:r>
          </w:p>
        </w:tc>
        <w:tc>
          <w:tcPr>
            <w:tcW w:w="1556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Volume médio de consumo</w:t>
            </w:r>
          </w:p>
        </w:tc>
        <w:tc>
          <w:tcPr>
            <w:tcW w:w="1235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EE3DE5" w:rsidRPr="000F70C8" w:rsidRDefault="00EE3DE5" w:rsidP="00EE3D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Preço unitário s/ IVA</w:t>
            </w:r>
          </w:p>
        </w:tc>
      </w:tr>
      <w:tr w:rsidR="00EE3DE5" w:rsidRPr="000F70C8" w:rsidTr="00FB060A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 w:val="restart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Sopa de cenoura com coentros</w:t>
            </w: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Abóbora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10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1,20 €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Alho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seco</w:t>
            </w:r>
            <w:proofErr w:type="gramEnd"/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0,5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4,00 €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Azeite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Perecível 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0,8 L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9,50 €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Batata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12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0,80 €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Cenoura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5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0,95 €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Coentros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0,5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6,00 €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Curgete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10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2,10 €</w:t>
            </w:r>
          </w:p>
        </w:tc>
      </w:tr>
      <w:tr w:rsidR="00EE3DE5" w:rsidRPr="000F70C8" w:rsidTr="00FB060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 grosso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0,3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0,43 €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 w:val="restart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lastRenderedPageBreak/>
              <w:t>Prato principal: Massada de peixe com legumes (cenoura, curgete e pimento vermelho)</w:t>
            </w: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lastRenderedPageBreak/>
              <w:t>Alho francês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8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4,00 €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Azeite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Perecível 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 L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9,50 €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Cação Posta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Congelado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Interguadiana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Beja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48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3,73 €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8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Cenoura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10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0,95 €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Curgete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12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2,10 €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Massa cotovelinho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13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2,20 €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Pimento vermelho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2,30 €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Polpa de tomate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 L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1,72 €</w:t>
            </w:r>
          </w:p>
        </w:tc>
      </w:tr>
      <w:tr w:rsidR="00EE3DE5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 grosso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0,7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0,43 €</w:t>
            </w:r>
          </w:p>
        </w:tc>
      </w:tr>
      <w:tr w:rsidR="00EE3DE5" w:rsidRPr="000F70C8" w:rsidTr="00FB060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Sobremesa: fruta</w:t>
            </w:r>
          </w:p>
        </w:tc>
        <w:tc>
          <w:tcPr>
            <w:tcW w:w="130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Laranja</w:t>
            </w:r>
          </w:p>
        </w:tc>
        <w:tc>
          <w:tcPr>
            <w:tcW w:w="1019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40 Kg</w:t>
            </w:r>
          </w:p>
        </w:tc>
        <w:tc>
          <w:tcPr>
            <w:tcW w:w="1235" w:type="dxa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1,10 €</w:t>
            </w:r>
          </w:p>
        </w:tc>
      </w:tr>
      <w:tr w:rsidR="00EE3DE5" w:rsidRPr="000F70C8" w:rsidTr="00FB060A">
        <w:trPr>
          <w:trHeight w:val="4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Pão: Bolinha 45gr</w:t>
            </w:r>
          </w:p>
        </w:tc>
        <w:tc>
          <w:tcPr>
            <w:tcW w:w="1305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Mistura</w:t>
            </w:r>
          </w:p>
        </w:tc>
        <w:tc>
          <w:tcPr>
            <w:tcW w:w="1019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78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Padaria</w:t>
            </w:r>
          </w:p>
        </w:tc>
        <w:tc>
          <w:tcPr>
            <w:tcW w:w="1418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Produtor</w:t>
            </w:r>
          </w:p>
        </w:tc>
        <w:tc>
          <w:tcPr>
            <w:tcW w:w="1710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Aldeia dos Fernandes</w:t>
            </w:r>
          </w:p>
        </w:tc>
        <w:tc>
          <w:tcPr>
            <w:tcW w:w="1556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140 </w:t>
            </w: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35" w:type="dxa"/>
            <w:shd w:val="clear" w:color="auto" w:fill="E2EFD9" w:themeFill="accent6" w:themeFillTint="33"/>
            <w:vAlign w:val="center"/>
          </w:tcPr>
          <w:p w:rsidR="00EE3DE5" w:rsidRPr="000F70C8" w:rsidRDefault="00EE3DE5" w:rsidP="00EE3DE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0,18 €</w:t>
            </w:r>
          </w:p>
        </w:tc>
      </w:tr>
    </w:tbl>
    <w:p w:rsidR="00EE3DE5" w:rsidRPr="000F70C8" w:rsidRDefault="00FB060A" w:rsidP="00EE3DE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C123C55" wp14:editId="42A17E97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09360" cy="274320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Pr="0064030A" w:rsidRDefault="00C3216F" w:rsidP="00FB060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Tabela 13: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Produtos alimentares adquiridos para a confeção da ementa do dia 17/04/2024.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23C55" id="Caixa de texto 23" o:spid="_x0000_s1038" type="#_x0000_t202" style="position:absolute;left:0;text-align:left;margin-left:0;margin-top:-.05pt;width:496.8pt;height:21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" fillcolor="white [3201]" stroked="f" strokeweight=".5pt">
                <v:textbox>
                  <w:txbxContent>
                    <w:p w:rsidR="00C3216F" w:rsidRPr="0064030A" w:rsidRDefault="00C3216F" w:rsidP="00FB060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Tabela 13:</w:t>
                      </w:r>
                      <w:r>
                        <w:rPr>
                          <w:rFonts w:ascii="Arial" w:hAnsi="Arial" w:cs="Arial"/>
                        </w:rPr>
                        <w:t xml:space="preserve"> Produtos alimentares adquiridos para a confeção da ementa do dia 17/04/2024.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3A05" w:rsidRDefault="00653A05" w:rsidP="00653A0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70C8" w:rsidRDefault="000F70C8" w:rsidP="00653A0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70C8" w:rsidRDefault="000F70C8" w:rsidP="00653A0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70C8" w:rsidRDefault="000F70C8" w:rsidP="00653A0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F70C8" w:rsidRPr="000F70C8" w:rsidRDefault="000F70C8" w:rsidP="00653A0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840E0" w:rsidRPr="000F70C8" w:rsidRDefault="007840E0" w:rsidP="00653A0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3C7C5C" w:rsidRPr="000F70C8" w:rsidRDefault="003C7C5C" w:rsidP="003C7C5C">
      <w:pPr>
        <w:jc w:val="center"/>
        <w:rPr>
          <w:rFonts w:ascii="Arial" w:hAnsi="Arial" w:cs="Arial"/>
          <w:b/>
          <w:sz w:val="24"/>
          <w:szCs w:val="20"/>
        </w:rPr>
      </w:pPr>
      <w:r w:rsidRPr="000F70C8">
        <w:rPr>
          <w:rFonts w:ascii="Arial" w:hAnsi="Arial" w:cs="Arial"/>
          <w:b/>
          <w:sz w:val="24"/>
          <w:szCs w:val="20"/>
        </w:rPr>
        <w:lastRenderedPageBreak/>
        <w:t>Quinta-feira 18/04/2024</w:t>
      </w:r>
    </w:p>
    <w:tbl>
      <w:tblPr>
        <w:tblStyle w:val="TabeladeGrelha1Clara-Destaque1"/>
        <w:tblW w:w="13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56"/>
        <w:gridCol w:w="1305"/>
        <w:gridCol w:w="1019"/>
        <w:gridCol w:w="1478"/>
        <w:gridCol w:w="1417"/>
        <w:gridCol w:w="1418"/>
        <w:gridCol w:w="1710"/>
        <w:gridCol w:w="1556"/>
        <w:gridCol w:w="1235"/>
      </w:tblGrid>
      <w:tr w:rsidR="003C7C5C" w:rsidRPr="000F70C8" w:rsidTr="00FB0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Ementa</w:t>
            </w:r>
          </w:p>
        </w:tc>
        <w:tc>
          <w:tcPr>
            <w:tcW w:w="1305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Produto</w:t>
            </w:r>
          </w:p>
        </w:tc>
        <w:tc>
          <w:tcPr>
            <w:tcW w:w="1019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478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Tipo de Produto</w:t>
            </w:r>
          </w:p>
        </w:tc>
        <w:tc>
          <w:tcPr>
            <w:tcW w:w="1417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Fornecedor</w:t>
            </w:r>
          </w:p>
        </w:tc>
        <w:tc>
          <w:tcPr>
            <w:tcW w:w="1418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Tipo de Fornecedor</w:t>
            </w:r>
          </w:p>
        </w:tc>
        <w:tc>
          <w:tcPr>
            <w:tcW w:w="1710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Origem do Distribuidor</w:t>
            </w:r>
          </w:p>
        </w:tc>
        <w:tc>
          <w:tcPr>
            <w:tcW w:w="1556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Volume médio de consumo</w:t>
            </w:r>
          </w:p>
        </w:tc>
        <w:tc>
          <w:tcPr>
            <w:tcW w:w="1235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Preço unitário s/ IVA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 w:val="restart"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Creme de Legumes</w:t>
            </w: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Alho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seco</w:t>
            </w:r>
            <w:proofErr w:type="gramEnd"/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0,150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4,00 €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Azeite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Perecível 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0,8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l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9,50 €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Batata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10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0,80 €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3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Cenoura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8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0,95 €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Curgete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12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2,10 €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Couve-flor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12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1,90 €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Nabo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3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1,80 €</w:t>
            </w:r>
          </w:p>
        </w:tc>
      </w:tr>
      <w:tr w:rsidR="003C7C5C" w:rsidRPr="000F70C8" w:rsidTr="00FB060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 grosso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0,3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0,43 €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 w:val="restart"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Prato principal/vegetariano: Feijoada de cogumelos com arroz</w:t>
            </w: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Alho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seco</w:t>
            </w:r>
            <w:proofErr w:type="gramEnd"/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0,4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4,00 €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Arroz agulha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15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1,19 €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Azeite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Perecível 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5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l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9,50 €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3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Cenoura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5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0,95 €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Cogumelos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25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4,30 €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Cominhos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0,060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32,00 €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Couve lombarda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12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1,20 €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Feijão manteiga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Seco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3,00 €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Nabiça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8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4,00 €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Pimento vermelho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4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2,30 €</w:t>
            </w:r>
          </w:p>
        </w:tc>
      </w:tr>
      <w:tr w:rsidR="003C7C5C" w:rsidRPr="000F70C8" w:rsidTr="00FB0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 grosso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0,7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0,43 €</w:t>
            </w:r>
          </w:p>
        </w:tc>
      </w:tr>
      <w:tr w:rsidR="003C7C5C" w:rsidRPr="000F70C8" w:rsidTr="00FB060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 w:val="restart"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Sobremesa: fruta</w:t>
            </w: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Banana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20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1,15 €</w:t>
            </w:r>
          </w:p>
        </w:tc>
      </w:tr>
      <w:tr w:rsidR="003C7C5C" w:rsidRPr="000F70C8" w:rsidTr="00FB060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Tangerina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49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  <w:proofErr w:type="gramEnd"/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1,20 €</w:t>
            </w:r>
          </w:p>
        </w:tc>
      </w:tr>
      <w:tr w:rsidR="003C7C5C" w:rsidRPr="000F70C8" w:rsidTr="00FB060A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Pão: Bolinha 45gr</w:t>
            </w:r>
          </w:p>
        </w:tc>
        <w:tc>
          <w:tcPr>
            <w:tcW w:w="130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Mistura</w:t>
            </w:r>
          </w:p>
        </w:tc>
        <w:tc>
          <w:tcPr>
            <w:tcW w:w="1019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7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Padaria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Produtor</w:t>
            </w:r>
          </w:p>
        </w:tc>
        <w:tc>
          <w:tcPr>
            <w:tcW w:w="1710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Aldeia dos Fernandes</w:t>
            </w:r>
          </w:p>
        </w:tc>
        <w:tc>
          <w:tcPr>
            <w:tcW w:w="155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140 </w:t>
            </w:r>
            <w:proofErr w:type="spellStart"/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proofErr w:type="gram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3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0,18 €</w:t>
            </w:r>
          </w:p>
        </w:tc>
      </w:tr>
    </w:tbl>
    <w:p w:rsidR="007840E0" w:rsidRPr="000F70C8" w:rsidRDefault="00FB060A" w:rsidP="00653A0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8A712D" wp14:editId="0724920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09360" cy="274320"/>
                <wp:effectExtent l="0" t="0" r="0" b="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Pr="0064030A" w:rsidRDefault="00C3216F" w:rsidP="00FB060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Tabela 14: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Produtos alimentares adquiridos para a confeção da ementa do dia 18/04/2024.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A712D" id="Caixa de texto 26" o:spid="_x0000_s1039" type="#_x0000_t202" style="position:absolute;left:0;text-align:left;margin-left:0;margin-top:-.05pt;width:496.8pt;height:21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" fillcolor="white [3201]" stroked="f" strokeweight=".5pt">
                <v:textbox>
                  <w:txbxContent>
                    <w:p w:rsidR="00C3216F" w:rsidRPr="0064030A" w:rsidRDefault="00C3216F" w:rsidP="00FB060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Tabela 14:</w:t>
                      </w:r>
                      <w:r>
                        <w:rPr>
                          <w:rFonts w:ascii="Arial" w:hAnsi="Arial" w:cs="Arial"/>
                        </w:rPr>
                        <w:t xml:space="preserve"> Produtos alimentares adquiridos para a confeção da ementa do dia 18/04/2024.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7C5C" w:rsidRDefault="003C7C5C" w:rsidP="003C7C5C">
      <w:pPr>
        <w:jc w:val="center"/>
        <w:rPr>
          <w:rFonts w:ascii="Arial" w:hAnsi="Arial" w:cs="Arial"/>
          <w:b/>
          <w:sz w:val="20"/>
          <w:szCs w:val="20"/>
          <w:highlight w:val="yellow"/>
        </w:rPr>
      </w:pPr>
    </w:p>
    <w:p w:rsidR="000F70C8" w:rsidRDefault="000F70C8" w:rsidP="003C7C5C">
      <w:pPr>
        <w:jc w:val="center"/>
        <w:rPr>
          <w:rFonts w:ascii="Arial" w:hAnsi="Arial" w:cs="Arial"/>
          <w:b/>
          <w:sz w:val="20"/>
          <w:szCs w:val="20"/>
          <w:highlight w:val="yellow"/>
        </w:rPr>
      </w:pPr>
    </w:p>
    <w:p w:rsidR="000F70C8" w:rsidRDefault="000F70C8" w:rsidP="003C7C5C">
      <w:pPr>
        <w:jc w:val="center"/>
        <w:rPr>
          <w:rFonts w:ascii="Arial" w:hAnsi="Arial" w:cs="Arial"/>
          <w:b/>
          <w:sz w:val="20"/>
          <w:szCs w:val="20"/>
          <w:highlight w:val="yellow"/>
        </w:rPr>
      </w:pPr>
    </w:p>
    <w:p w:rsidR="000F70C8" w:rsidRDefault="000F70C8" w:rsidP="003C7C5C">
      <w:pPr>
        <w:jc w:val="center"/>
        <w:rPr>
          <w:rFonts w:ascii="Arial" w:hAnsi="Arial" w:cs="Arial"/>
          <w:b/>
          <w:sz w:val="20"/>
          <w:szCs w:val="20"/>
          <w:highlight w:val="yellow"/>
        </w:rPr>
      </w:pPr>
    </w:p>
    <w:p w:rsidR="000F70C8" w:rsidRPr="000F70C8" w:rsidRDefault="000F70C8" w:rsidP="003C7C5C">
      <w:pPr>
        <w:jc w:val="center"/>
        <w:rPr>
          <w:rFonts w:ascii="Arial" w:hAnsi="Arial" w:cs="Arial"/>
          <w:b/>
          <w:sz w:val="20"/>
          <w:szCs w:val="20"/>
          <w:highlight w:val="yellow"/>
        </w:rPr>
      </w:pPr>
    </w:p>
    <w:p w:rsidR="003C7C5C" w:rsidRPr="000F70C8" w:rsidRDefault="003C7C5C" w:rsidP="003C7C5C">
      <w:pPr>
        <w:jc w:val="center"/>
        <w:rPr>
          <w:rFonts w:ascii="Arial" w:hAnsi="Arial" w:cs="Arial"/>
          <w:b/>
          <w:sz w:val="24"/>
          <w:szCs w:val="20"/>
        </w:rPr>
      </w:pPr>
      <w:r w:rsidRPr="000F70C8">
        <w:rPr>
          <w:rFonts w:ascii="Arial" w:hAnsi="Arial" w:cs="Arial"/>
          <w:b/>
          <w:sz w:val="24"/>
          <w:szCs w:val="20"/>
        </w:rPr>
        <w:lastRenderedPageBreak/>
        <w:t>Sexta-feira 19/04/2024</w:t>
      </w:r>
    </w:p>
    <w:tbl>
      <w:tblPr>
        <w:tblStyle w:val="TabeladeGrelha1Clara-Destaque1"/>
        <w:tblW w:w="14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56"/>
        <w:gridCol w:w="1675"/>
        <w:gridCol w:w="1134"/>
        <w:gridCol w:w="1276"/>
        <w:gridCol w:w="1418"/>
        <w:gridCol w:w="1417"/>
        <w:gridCol w:w="2126"/>
        <w:gridCol w:w="1134"/>
        <w:gridCol w:w="1276"/>
      </w:tblGrid>
      <w:tr w:rsidR="003C7C5C" w:rsidRPr="000F70C8" w:rsidTr="00F911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Ementa</w:t>
            </w:r>
          </w:p>
        </w:tc>
        <w:tc>
          <w:tcPr>
            <w:tcW w:w="1675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Produto</w:t>
            </w:r>
          </w:p>
        </w:tc>
        <w:tc>
          <w:tcPr>
            <w:tcW w:w="1134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Unidade</w:t>
            </w:r>
          </w:p>
        </w:tc>
        <w:tc>
          <w:tcPr>
            <w:tcW w:w="1276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Tipo de Produto</w:t>
            </w:r>
          </w:p>
        </w:tc>
        <w:tc>
          <w:tcPr>
            <w:tcW w:w="1418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Fornecedor</w:t>
            </w:r>
          </w:p>
        </w:tc>
        <w:tc>
          <w:tcPr>
            <w:tcW w:w="1417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Tipo de Fornecedor</w:t>
            </w:r>
          </w:p>
        </w:tc>
        <w:tc>
          <w:tcPr>
            <w:tcW w:w="2126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Origem do Distribuidor</w:t>
            </w:r>
          </w:p>
        </w:tc>
        <w:tc>
          <w:tcPr>
            <w:tcW w:w="1134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Volume médio de consumo</w:t>
            </w:r>
          </w:p>
        </w:tc>
        <w:tc>
          <w:tcPr>
            <w:tcW w:w="1276" w:type="dxa"/>
            <w:tcBorders>
              <w:bottom w:val="none" w:sz="0" w:space="0" w:color="auto"/>
            </w:tcBorders>
            <w:shd w:val="clear" w:color="auto" w:fill="D9E2F3" w:themeFill="accent5" w:themeFillTint="33"/>
            <w:vAlign w:val="center"/>
          </w:tcPr>
          <w:p w:rsidR="003C7C5C" w:rsidRPr="000F70C8" w:rsidRDefault="003C7C5C" w:rsidP="003C7C5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Preço unitário s/ IVA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 w:val="restart"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Sopa de nabo com couve lombarda</w:t>
            </w: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Alho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seco</w:t>
            </w:r>
            <w:proofErr w:type="gramEnd"/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0,150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4,00 €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Azeite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Lt</w:t>
            </w:r>
            <w:proofErr w:type="spellEnd"/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Perecível 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0,8 L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9,50 €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Batata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12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0,80 €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Curgete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15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2,10 €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Couve lombarda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12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1,20 €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Nabo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1,80 €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Sal grosso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Não perecível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Jefra</w:t>
            </w:r>
            <w:proofErr w:type="spellEnd"/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Évora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0,3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0,43 €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 w:val="restart"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Prato principal: Lombo de porco alentejano no forno com batatas e legumes assados (abóbora, curgete e beringela)</w:t>
            </w: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Batatinhas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40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0,80 €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Laranja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10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1,10 €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Limão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5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1,30 €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Lombo de Porco Preto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Montaraz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Produtor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Garvão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76,4 Kg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17,23 €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Manjericão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0,320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10,00 €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Abóbora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26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1,20 €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Alho </w:t>
            </w:r>
            <w:proofErr w:type="gramStart"/>
            <w:r w:rsidRPr="000F70C8">
              <w:rPr>
                <w:rFonts w:ascii="Arial" w:hAnsi="Arial" w:cs="Arial"/>
                <w:sz w:val="20"/>
                <w:szCs w:val="20"/>
              </w:rPr>
              <w:t>seco</w:t>
            </w:r>
            <w:proofErr w:type="gramEnd"/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0,5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4,00 €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Cebola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7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0,90 €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Curgete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21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2,10 €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Couve-flor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20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1,90 €</w:t>
            </w:r>
          </w:p>
        </w:tc>
      </w:tr>
      <w:tr w:rsidR="003C7C5C" w:rsidRPr="000F70C8" w:rsidTr="00F911F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Tomilho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0,120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11,00 €</w:t>
            </w:r>
          </w:p>
        </w:tc>
      </w:tr>
      <w:tr w:rsidR="003C7C5C" w:rsidRPr="000F70C8" w:rsidTr="00F911F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 w:val="restart"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Sobremesa: salada de fruta</w:t>
            </w: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Banana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9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1,15 €</w:t>
            </w:r>
          </w:p>
        </w:tc>
      </w:tr>
      <w:tr w:rsidR="003C7C5C" w:rsidRPr="000F70C8" w:rsidTr="00F911F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Kiwi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20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2,30 €</w:t>
            </w:r>
          </w:p>
        </w:tc>
      </w:tr>
      <w:tr w:rsidR="003C7C5C" w:rsidRPr="000F70C8" w:rsidTr="00F911F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Laranja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21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1,10 €</w:t>
            </w:r>
          </w:p>
        </w:tc>
      </w:tr>
      <w:tr w:rsidR="003C7C5C" w:rsidRPr="000F70C8" w:rsidTr="00F911F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Maçã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8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1,15 €</w:t>
            </w:r>
          </w:p>
        </w:tc>
      </w:tr>
      <w:tr w:rsidR="003C7C5C" w:rsidRPr="000F70C8" w:rsidTr="00F911F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Morango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15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3,50 €</w:t>
            </w:r>
          </w:p>
        </w:tc>
      </w:tr>
      <w:tr w:rsidR="003C7C5C" w:rsidRPr="000F70C8" w:rsidTr="00F911F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vMerge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5" w:type="dxa"/>
            <w:vAlign w:val="center"/>
          </w:tcPr>
          <w:p w:rsidR="003C7C5C" w:rsidRPr="000F70C8" w:rsidRDefault="0017577B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Pera</w:t>
            </w:r>
            <w:r w:rsidR="003C7C5C" w:rsidRPr="000F70C8">
              <w:rPr>
                <w:rFonts w:ascii="Arial" w:hAnsi="Arial" w:cs="Arial"/>
                <w:sz w:val="20"/>
                <w:szCs w:val="20"/>
              </w:rPr>
              <w:t xml:space="preserve"> rocha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Rota Fresca</w:t>
            </w:r>
          </w:p>
        </w:tc>
        <w:tc>
          <w:tcPr>
            <w:tcW w:w="1417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Distribuidor</w:t>
            </w:r>
          </w:p>
        </w:tc>
        <w:tc>
          <w:tcPr>
            <w:tcW w:w="212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Castro Verde</w:t>
            </w:r>
          </w:p>
        </w:tc>
        <w:tc>
          <w:tcPr>
            <w:tcW w:w="1134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6 Kg</w:t>
            </w:r>
          </w:p>
        </w:tc>
        <w:tc>
          <w:tcPr>
            <w:tcW w:w="1276" w:type="dxa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1,30 €</w:t>
            </w:r>
          </w:p>
        </w:tc>
      </w:tr>
      <w:tr w:rsidR="003C7C5C" w:rsidRPr="000F70C8" w:rsidTr="00F911FB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6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Pão: Bolinha 45gr</w:t>
            </w:r>
          </w:p>
        </w:tc>
        <w:tc>
          <w:tcPr>
            <w:tcW w:w="1675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Mistura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Fresco</w:t>
            </w:r>
          </w:p>
        </w:tc>
        <w:tc>
          <w:tcPr>
            <w:tcW w:w="1418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Padaria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Produtor</w:t>
            </w:r>
          </w:p>
        </w:tc>
        <w:tc>
          <w:tcPr>
            <w:tcW w:w="2126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Aldeia dos Fernandes</w:t>
            </w:r>
          </w:p>
        </w:tc>
        <w:tc>
          <w:tcPr>
            <w:tcW w:w="1134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 xml:space="preserve">140 </w:t>
            </w:r>
            <w:proofErr w:type="spellStart"/>
            <w:r w:rsidRPr="000F70C8">
              <w:rPr>
                <w:rFonts w:ascii="Arial" w:hAnsi="Arial" w:cs="Arial"/>
                <w:sz w:val="20"/>
                <w:szCs w:val="20"/>
              </w:rPr>
              <w:t>Unid</w:t>
            </w:r>
            <w:proofErr w:type="spellEnd"/>
            <w:r w:rsidRPr="000F70C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:rsidR="003C7C5C" w:rsidRPr="000F70C8" w:rsidRDefault="003C7C5C" w:rsidP="003C7C5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0F70C8">
              <w:rPr>
                <w:rFonts w:ascii="Arial" w:hAnsi="Arial" w:cs="Arial"/>
                <w:sz w:val="20"/>
                <w:szCs w:val="20"/>
              </w:rPr>
              <w:t>0,18 €</w:t>
            </w:r>
          </w:p>
        </w:tc>
      </w:tr>
    </w:tbl>
    <w:p w:rsidR="003C7C5C" w:rsidRDefault="00FB060A" w:rsidP="00653A0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8A712D" wp14:editId="0724920C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309360" cy="274320"/>
                <wp:effectExtent l="0" t="0" r="0" b="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Pr="0064030A" w:rsidRDefault="00C3216F" w:rsidP="00FB060A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Tabela 15: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Produtos alimentares adquiridos para a confeção da ementa do dia 19/04/2024.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A712D" id="Caixa de texto 31" o:spid="_x0000_s1040" type="#_x0000_t202" style="position:absolute;left:0;text-align:left;margin-left:0;margin-top:-.05pt;width:496.8pt;height:21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" fillcolor="white [3201]" stroked="f" strokeweight=".5pt">
                <v:textbox>
                  <w:txbxContent>
                    <w:p w:rsidR="00C3216F" w:rsidRPr="0064030A" w:rsidRDefault="00C3216F" w:rsidP="00FB060A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Tabela 15:</w:t>
                      </w:r>
                      <w:r>
                        <w:rPr>
                          <w:rFonts w:ascii="Arial" w:hAnsi="Arial" w:cs="Arial"/>
                        </w:rPr>
                        <w:t xml:space="preserve"> Produtos alimentares adquiridos para a confeção da ementa do dia 19/04/2024.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0E0" w:rsidRDefault="007840E0" w:rsidP="00653A05">
      <w:pPr>
        <w:spacing w:line="360" w:lineRule="auto"/>
        <w:jc w:val="both"/>
        <w:rPr>
          <w:rFonts w:ascii="Arial" w:hAnsi="Arial" w:cs="Arial"/>
        </w:rPr>
      </w:pPr>
    </w:p>
    <w:p w:rsidR="007840E0" w:rsidRDefault="007840E0" w:rsidP="00653A05">
      <w:pPr>
        <w:spacing w:line="360" w:lineRule="auto"/>
        <w:jc w:val="both"/>
        <w:rPr>
          <w:rFonts w:ascii="Arial" w:hAnsi="Arial" w:cs="Arial"/>
        </w:rPr>
      </w:pPr>
    </w:p>
    <w:p w:rsidR="003817E4" w:rsidRDefault="003817E4" w:rsidP="00653A05">
      <w:pPr>
        <w:spacing w:line="360" w:lineRule="auto"/>
        <w:jc w:val="both"/>
        <w:rPr>
          <w:rFonts w:ascii="Arial" w:hAnsi="Arial" w:cs="Arial"/>
        </w:rPr>
        <w:sectPr w:rsidR="003817E4" w:rsidSect="003817E4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B006F7" w:rsidRPr="00BD1B2E" w:rsidRDefault="00C511AC" w:rsidP="00C511AC">
      <w:pPr>
        <w:pStyle w:val="Cabealho1"/>
        <w:spacing w:line="360" w:lineRule="auto"/>
        <w:rPr>
          <w:rFonts w:ascii="Arial" w:hAnsi="Arial" w:cs="Arial"/>
          <w:b/>
          <w:color w:val="auto"/>
          <w:sz w:val="28"/>
        </w:rPr>
      </w:pPr>
      <w:bookmarkStart w:id="13" w:name="_Toc170392934"/>
      <w:r w:rsidRPr="00BD1B2E">
        <w:rPr>
          <w:rFonts w:ascii="Arial" w:hAnsi="Arial" w:cs="Arial"/>
          <w:b/>
          <w:color w:val="auto"/>
          <w:sz w:val="28"/>
        </w:rPr>
        <w:lastRenderedPageBreak/>
        <w:t>4.2.3 Desperdício Alimentar</w:t>
      </w:r>
      <w:bookmarkEnd w:id="13"/>
    </w:p>
    <w:p w:rsidR="00C511AC" w:rsidRPr="00C511AC" w:rsidRDefault="00C511AC" w:rsidP="00C511AC">
      <w:pPr>
        <w:spacing w:line="360" w:lineRule="auto"/>
        <w:jc w:val="both"/>
      </w:pPr>
      <w:r w:rsidRPr="00E906A4">
        <w:rPr>
          <w:rFonts w:ascii="Arial" w:hAnsi="Arial" w:cs="Arial"/>
        </w:rPr>
        <w:t xml:space="preserve">Para quantificar os restos de </w:t>
      </w:r>
      <w:r>
        <w:rPr>
          <w:rFonts w:ascii="Arial" w:hAnsi="Arial" w:cs="Arial"/>
        </w:rPr>
        <w:t>1 621</w:t>
      </w:r>
      <w:r w:rsidRPr="00E906A4">
        <w:rPr>
          <w:rFonts w:ascii="Arial" w:hAnsi="Arial" w:cs="Arial"/>
        </w:rPr>
        <w:t xml:space="preserve"> refeições, considerou-se o método físico de pesagem</w:t>
      </w:r>
      <w:r>
        <w:rPr>
          <w:rFonts w:ascii="Arial" w:hAnsi="Arial" w:cs="Arial"/>
        </w:rPr>
        <w:t xml:space="preserve">. </w:t>
      </w:r>
      <w:r w:rsidRPr="00C511AC">
        <w:rPr>
          <w:rFonts w:ascii="Arial" w:hAnsi="Arial" w:cs="Arial"/>
        </w:rPr>
        <w:t>Na tabela seguinte, encontram-se os registos do desperdício alimentar, r</w:t>
      </w:r>
      <w:r>
        <w:rPr>
          <w:rFonts w:ascii="Arial" w:hAnsi="Arial" w:cs="Arial"/>
        </w:rPr>
        <w:t xml:space="preserve">elativamente aos restos da sopa. Sendo que durante a semana do piloto foram desperdiçados </w:t>
      </w:r>
      <w:r w:rsidR="007C0344">
        <w:rPr>
          <w:rFonts w:ascii="Arial" w:hAnsi="Arial" w:cs="Arial"/>
        </w:rPr>
        <w:t xml:space="preserve">no total </w:t>
      </w:r>
      <w:r>
        <w:rPr>
          <w:rFonts w:ascii="Arial" w:hAnsi="Arial" w:cs="Arial"/>
        </w:rPr>
        <w:t xml:space="preserve">26,8 Kg de sopa, </w:t>
      </w:r>
      <w:r w:rsidR="007C0344">
        <w:rPr>
          <w:rFonts w:ascii="Arial" w:hAnsi="Arial" w:cs="Arial"/>
        </w:rPr>
        <w:t>mais 15,6 Kg que na semana anterior ao projeto-piloto.</w:t>
      </w:r>
      <w:r w:rsidR="00135693">
        <w:rPr>
          <w:rFonts w:ascii="Arial" w:hAnsi="Arial" w:cs="Arial"/>
        </w:rPr>
        <w:t xml:space="preserve"> </w:t>
      </w:r>
      <w:r w:rsidR="007C0344">
        <w:rPr>
          <w:rFonts w:ascii="Arial" w:hAnsi="Arial" w:cs="Arial"/>
        </w:rPr>
        <w:t xml:space="preserve">Verificando-se um maior desperdício no pré-escolar e 1.º Ciclo. </w:t>
      </w:r>
    </w:p>
    <w:tbl>
      <w:tblPr>
        <w:tblStyle w:val="TabelacomGrelhaClara"/>
        <w:tblW w:w="8500" w:type="dxa"/>
        <w:tblLook w:val="04A0" w:firstRow="1" w:lastRow="0" w:firstColumn="1" w:lastColumn="0" w:noHBand="0" w:noVBand="1"/>
      </w:tblPr>
      <w:tblGrid>
        <w:gridCol w:w="2972"/>
        <w:gridCol w:w="1985"/>
        <w:gridCol w:w="2126"/>
        <w:gridCol w:w="1417"/>
      </w:tblGrid>
      <w:tr w:rsidR="00B006F7" w:rsidTr="00574DE3">
        <w:tc>
          <w:tcPr>
            <w:tcW w:w="2972" w:type="dxa"/>
          </w:tcPr>
          <w:p w:rsidR="00B006F7" w:rsidRPr="004A3EEA" w:rsidRDefault="00B006F7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Sopa</w:t>
            </w:r>
          </w:p>
        </w:tc>
        <w:tc>
          <w:tcPr>
            <w:tcW w:w="1985" w:type="dxa"/>
          </w:tcPr>
          <w:p w:rsidR="00B006F7" w:rsidRPr="004A3EEA" w:rsidRDefault="00B006F7" w:rsidP="00761FE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Pré-escolar e 1.º Ciclo</w:t>
            </w:r>
          </w:p>
        </w:tc>
        <w:tc>
          <w:tcPr>
            <w:tcW w:w="2126" w:type="dxa"/>
          </w:tcPr>
          <w:p w:rsidR="00B006F7" w:rsidRPr="004A3EEA" w:rsidRDefault="00B006F7" w:rsidP="00761FE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2.º Ciclo e Secundário</w:t>
            </w:r>
          </w:p>
        </w:tc>
        <w:tc>
          <w:tcPr>
            <w:tcW w:w="1417" w:type="dxa"/>
            <w:shd w:val="clear" w:color="auto" w:fill="E7E6E6" w:themeFill="background2"/>
          </w:tcPr>
          <w:p w:rsidR="00B006F7" w:rsidRPr="004A3EEA" w:rsidRDefault="00B006F7" w:rsidP="00761FE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Total</w:t>
            </w:r>
          </w:p>
        </w:tc>
      </w:tr>
      <w:tr w:rsidR="00B006F7" w:rsidTr="00574DE3">
        <w:tc>
          <w:tcPr>
            <w:tcW w:w="2972" w:type="dxa"/>
          </w:tcPr>
          <w:p w:rsidR="00B006F7" w:rsidRPr="00D906A6" w:rsidRDefault="00B006F7" w:rsidP="00761FE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Sopa de n</w:t>
            </w:r>
            <w:r w:rsidRPr="00B006F7">
              <w:rPr>
                <w:rFonts w:ascii="Arial" w:hAnsi="Arial" w:cs="Arial"/>
              </w:rPr>
              <w:t xml:space="preserve">abiças </w:t>
            </w:r>
            <w:r>
              <w:rPr>
                <w:rFonts w:ascii="Arial" w:hAnsi="Arial" w:cs="Arial"/>
              </w:rPr>
              <w:t>(15</w:t>
            </w:r>
            <w:r w:rsidRPr="00D906A6">
              <w:rPr>
                <w:rFonts w:ascii="Arial" w:hAnsi="Arial" w:cs="Arial"/>
              </w:rPr>
              <w:t>/04/2024)</w:t>
            </w:r>
          </w:p>
        </w:tc>
        <w:tc>
          <w:tcPr>
            <w:tcW w:w="1985" w:type="dxa"/>
          </w:tcPr>
          <w:p w:rsidR="00B006F7" w:rsidRDefault="00B006F7" w:rsidP="00761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2,6 Kg</w:t>
            </w:r>
          </w:p>
        </w:tc>
        <w:tc>
          <w:tcPr>
            <w:tcW w:w="2126" w:type="dxa"/>
          </w:tcPr>
          <w:p w:rsidR="00B006F7" w:rsidRDefault="00B006F7" w:rsidP="00761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4,0 Kg</w:t>
            </w:r>
          </w:p>
        </w:tc>
        <w:tc>
          <w:tcPr>
            <w:tcW w:w="1417" w:type="dxa"/>
            <w:shd w:val="clear" w:color="auto" w:fill="E7E6E6" w:themeFill="background2"/>
          </w:tcPr>
          <w:p w:rsidR="00B006F7" w:rsidRPr="00D906A6" w:rsidRDefault="0060380F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6,6 Kg</w:t>
            </w:r>
          </w:p>
        </w:tc>
      </w:tr>
      <w:tr w:rsidR="00B006F7" w:rsidTr="00574DE3">
        <w:tc>
          <w:tcPr>
            <w:tcW w:w="2972" w:type="dxa"/>
          </w:tcPr>
          <w:p w:rsidR="00B006F7" w:rsidRPr="00D906A6" w:rsidRDefault="00B006F7" w:rsidP="00761FE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Creme de favas (16</w:t>
            </w:r>
            <w:r w:rsidRPr="00D906A6">
              <w:rPr>
                <w:rFonts w:ascii="Arial" w:hAnsi="Arial" w:cs="Arial"/>
              </w:rPr>
              <w:t>/04/2024)</w:t>
            </w:r>
          </w:p>
        </w:tc>
        <w:tc>
          <w:tcPr>
            <w:tcW w:w="1985" w:type="dxa"/>
          </w:tcPr>
          <w:p w:rsidR="00B006F7" w:rsidRDefault="00B006F7" w:rsidP="00761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5,6 Kg</w:t>
            </w:r>
          </w:p>
        </w:tc>
        <w:tc>
          <w:tcPr>
            <w:tcW w:w="2126" w:type="dxa"/>
          </w:tcPr>
          <w:p w:rsidR="00B006F7" w:rsidRDefault="00B006F7" w:rsidP="00761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1,0 Kg</w:t>
            </w:r>
          </w:p>
        </w:tc>
        <w:tc>
          <w:tcPr>
            <w:tcW w:w="1417" w:type="dxa"/>
            <w:shd w:val="clear" w:color="auto" w:fill="E7E6E6" w:themeFill="background2"/>
          </w:tcPr>
          <w:p w:rsidR="00B006F7" w:rsidRPr="00D906A6" w:rsidRDefault="0060380F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6,6 Kg</w:t>
            </w:r>
          </w:p>
        </w:tc>
      </w:tr>
      <w:tr w:rsidR="00B006F7" w:rsidTr="00574DE3">
        <w:tc>
          <w:tcPr>
            <w:tcW w:w="2972" w:type="dxa"/>
          </w:tcPr>
          <w:p w:rsidR="00B006F7" w:rsidRPr="00D906A6" w:rsidRDefault="00B006F7" w:rsidP="00761FE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Sopa de cenoura com coentros (17</w:t>
            </w:r>
            <w:r w:rsidRPr="00D906A6">
              <w:rPr>
                <w:rFonts w:ascii="Arial" w:hAnsi="Arial" w:cs="Arial"/>
              </w:rPr>
              <w:t>/04/2024)</w:t>
            </w:r>
          </w:p>
        </w:tc>
        <w:tc>
          <w:tcPr>
            <w:tcW w:w="1985" w:type="dxa"/>
          </w:tcPr>
          <w:p w:rsidR="00B006F7" w:rsidRDefault="00B006F7" w:rsidP="00761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2,4 Kg</w:t>
            </w:r>
          </w:p>
        </w:tc>
        <w:tc>
          <w:tcPr>
            <w:tcW w:w="2126" w:type="dxa"/>
          </w:tcPr>
          <w:p w:rsidR="00B006F7" w:rsidRDefault="00B006F7" w:rsidP="00761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 Kg</w:t>
            </w:r>
          </w:p>
        </w:tc>
        <w:tc>
          <w:tcPr>
            <w:tcW w:w="1417" w:type="dxa"/>
            <w:shd w:val="clear" w:color="auto" w:fill="E7E6E6" w:themeFill="background2"/>
          </w:tcPr>
          <w:p w:rsidR="00B006F7" w:rsidRPr="00D906A6" w:rsidRDefault="0060380F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2,9 Kg</w:t>
            </w:r>
          </w:p>
        </w:tc>
      </w:tr>
      <w:tr w:rsidR="00B006F7" w:rsidTr="00574DE3">
        <w:tc>
          <w:tcPr>
            <w:tcW w:w="2972" w:type="dxa"/>
          </w:tcPr>
          <w:p w:rsidR="00B006F7" w:rsidRPr="00D906A6" w:rsidRDefault="00B006F7" w:rsidP="00761FE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Creme de legumes (18</w:t>
            </w:r>
            <w:r w:rsidRPr="00D906A6">
              <w:rPr>
                <w:rFonts w:ascii="Arial" w:hAnsi="Arial" w:cs="Arial"/>
              </w:rPr>
              <w:t>/04/2024)</w:t>
            </w:r>
          </w:p>
        </w:tc>
        <w:tc>
          <w:tcPr>
            <w:tcW w:w="1985" w:type="dxa"/>
          </w:tcPr>
          <w:p w:rsidR="00B006F7" w:rsidRDefault="00B006F7" w:rsidP="00761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3,5 Kg</w:t>
            </w:r>
          </w:p>
        </w:tc>
        <w:tc>
          <w:tcPr>
            <w:tcW w:w="2126" w:type="dxa"/>
          </w:tcPr>
          <w:p w:rsidR="00B006F7" w:rsidRDefault="00B006F7" w:rsidP="00761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1,2 Kg</w:t>
            </w:r>
          </w:p>
        </w:tc>
        <w:tc>
          <w:tcPr>
            <w:tcW w:w="1417" w:type="dxa"/>
            <w:shd w:val="clear" w:color="auto" w:fill="E7E6E6" w:themeFill="background2"/>
          </w:tcPr>
          <w:p w:rsidR="00B006F7" w:rsidRPr="00D906A6" w:rsidRDefault="0060380F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4,7 Kg</w:t>
            </w:r>
          </w:p>
        </w:tc>
      </w:tr>
      <w:tr w:rsidR="00B006F7" w:rsidTr="00574DE3">
        <w:tc>
          <w:tcPr>
            <w:tcW w:w="2972" w:type="dxa"/>
          </w:tcPr>
          <w:p w:rsidR="00B006F7" w:rsidRPr="00D906A6" w:rsidRDefault="00B006F7" w:rsidP="00761FE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Sopa de nabo com couve-lombarda (19</w:t>
            </w:r>
            <w:r w:rsidRPr="00D906A6">
              <w:rPr>
                <w:rFonts w:ascii="Arial" w:hAnsi="Arial" w:cs="Arial"/>
              </w:rPr>
              <w:t>/04/2024)</w:t>
            </w:r>
          </w:p>
        </w:tc>
        <w:tc>
          <w:tcPr>
            <w:tcW w:w="1985" w:type="dxa"/>
          </w:tcPr>
          <w:p w:rsidR="00B006F7" w:rsidRDefault="00B006F7" w:rsidP="00761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4,0 Kg</w:t>
            </w:r>
          </w:p>
        </w:tc>
        <w:tc>
          <w:tcPr>
            <w:tcW w:w="2126" w:type="dxa"/>
          </w:tcPr>
          <w:p w:rsidR="00B006F7" w:rsidRDefault="00B006F7" w:rsidP="00761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2,0 Kg</w:t>
            </w:r>
          </w:p>
        </w:tc>
        <w:tc>
          <w:tcPr>
            <w:tcW w:w="1417" w:type="dxa"/>
            <w:shd w:val="clear" w:color="auto" w:fill="E7E6E6" w:themeFill="background2"/>
          </w:tcPr>
          <w:p w:rsidR="00B006F7" w:rsidRPr="00D906A6" w:rsidRDefault="0060380F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6,0 Kg</w:t>
            </w:r>
          </w:p>
        </w:tc>
      </w:tr>
      <w:tr w:rsidR="00B006F7" w:rsidTr="00574DE3">
        <w:tc>
          <w:tcPr>
            <w:tcW w:w="2972" w:type="dxa"/>
            <w:shd w:val="clear" w:color="auto" w:fill="E7E6E6" w:themeFill="background2"/>
          </w:tcPr>
          <w:p w:rsidR="00B006F7" w:rsidRPr="00D906A6" w:rsidRDefault="00B006F7" w:rsidP="00761FEE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D906A6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1985" w:type="dxa"/>
            <w:shd w:val="clear" w:color="auto" w:fill="E7E6E6" w:themeFill="background2"/>
          </w:tcPr>
          <w:p w:rsidR="00B006F7" w:rsidRPr="00D906A6" w:rsidRDefault="0060380F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18,1 Kg</w:t>
            </w:r>
          </w:p>
        </w:tc>
        <w:tc>
          <w:tcPr>
            <w:tcW w:w="2126" w:type="dxa"/>
            <w:shd w:val="clear" w:color="auto" w:fill="E7E6E6" w:themeFill="background2"/>
          </w:tcPr>
          <w:p w:rsidR="00B006F7" w:rsidRPr="00D906A6" w:rsidRDefault="0060380F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8,7 Kg</w:t>
            </w:r>
          </w:p>
        </w:tc>
        <w:tc>
          <w:tcPr>
            <w:tcW w:w="1417" w:type="dxa"/>
            <w:shd w:val="clear" w:color="auto" w:fill="E7E6E6" w:themeFill="background2"/>
          </w:tcPr>
          <w:p w:rsidR="00B006F7" w:rsidRPr="00D906A6" w:rsidRDefault="0060380F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26,8 Kg</w:t>
            </w:r>
          </w:p>
        </w:tc>
      </w:tr>
    </w:tbl>
    <w:p w:rsidR="00B006F7" w:rsidRDefault="00B5772C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DDB95E" wp14:editId="1F1D21EB">
                <wp:simplePos x="0" y="0"/>
                <wp:positionH relativeFrom="margin">
                  <wp:align>left</wp:align>
                </wp:positionH>
                <wp:positionV relativeFrom="paragraph">
                  <wp:posOffset>91</wp:posOffset>
                </wp:positionV>
                <wp:extent cx="5682343" cy="313508"/>
                <wp:effectExtent l="0" t="0" r="0" b="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343" cy="3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Pr="0064030A" w:rsidRDefault="00C3216F" w:rsidP="00B5772C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Tabela 16: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5772C">
                              <w:rPr>
                                <w:rFonts w:ascii="Arial" w:hAnsi="Arial" w:cs="Arial"/>
                              </w:rPr>
                              <w:t>Distribuição do peso dos restos, relativam</w:t>
                            </w:r>
                            <w:r>
                              <w:rPr>
                                <w:rFonts w:ascii="Arial" w:hAnsi="Arial" w:cs="Arial"/>
                              </w:rPr>
                              <w:t>ente ao prato de sopa servido</w:t>
                            </w:r>
                            <w:r w:rsidRPr="00B5772C"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DB95E" id="Caixa de texto 32" o:spid="_x0000_s1041" type="#_x0000_t202" style="position:absolute;margin-left:0;margin-top:0;width:447.45pt;height:24.7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" fillcolor="white [3201]" stroked="f" strokeweight=".5pt">
                <v:textbox>
                  <w:txbxContent>
                    <w:p w:rsidR="00C3216F" w:rsidRPr="0064030A" w:rsidRDefault="00C3216F" w:rsidP="00B5772C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Tabela 16: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B5772C">
                        <w:rPr>
                          <w:rFonts w:ascii="Arial" w:hAnsi="Arial" w:cs="Arial"/>
                        </w:rPr>
                        <w:t>Distribuição do peso dos restos, relativam</w:t>
                      </w:r>
                      <w:r>
                        <w:rPr>
                          <w:rFonts w:ascii="Arial" w:hAnsi="Arial" w:cs="Arial"/>
                        </w:rPr>
                        <w:t>ente ao prato de sopa servido</w:t>
                      </w:r>
                      <w:r w:rsidRPr="00B5772C">
                        <w:rPr>
                          <w:rFonts w:ascii="Arial" w:hAnsi="Arial" w:cs="Arial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772C" w:rsidRDefault="00B5772C" w:rsidP="007C0344">
      <w:pPr>
        <w:spacing w:after="160" w:line="360" w:lineRule="auto"/>
        <w:jc w:val="both"/>
        <w:rPr>
          <w:rFonts w:ascii="Arial" w:hAnsi="Arial" w:cs="Arial"/>
        </w:rPr>
      </w:pPr>
    </w:p>
    <w:p w:rsidR="00B006F7" w:rsidRDefault="00135693" w:rsidP="007C0344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Além disso, podemos verificar que,</w:t>
      </w:r>
      <w:r w:rsidR="007C0344" w:rsidRPr="007C0344">
        <w:rPr>
          <w:rFonts w:ascii="Arial" w:hAnsi="Arial" w:cs="Arial"/>
        </w:rPr>
        <w:t xml:space="preserve"> durante a semana </w:t>
      </w:r>
      <w:r w:rsidR="007C0344">
        <w:rPr>
          <w:rFonts w:ascii="Arial" w:hAnsi="Arial" w:cs="Arial"/>
        </w:rPr>
        <w:t>do</w:t>
      </w:r>
      <w:r w:rsidR="007C0344" w:rsidRPr="007C0344">
        <w:rPr>
          <w:rFonts w:ascii="Arial" w:hAnsi="Arial" w:cs="Arial"/>
        </w:rPr>
        <w:t xml:space="preserve"> projeto-piloto, a quantidade servida de sopa que foi rejeitada por cada aluno foi de 0,</w:t>
      </w:r>
      <w:r w:rsidR="007C0344">
        <w:rPr>
          <w:rFonts w:ascii="Arial" w:hAnsi="Arial" w:cs="Arial"/>
        </w:rPr>
        <w:t>017</w:t>
      </w:r>
      <w:r w:rsidR="007C0344" w:rsidRPr="007C0344">
        <w:rPr>
          <w:rFonts w:ascii="Arial" w:hAnsi="Arial" w:cs="Arial"/>
        </w:rPr>
        <w:t xml:space="preserve"> Kg. Onde</w:t>
      </w:r>
      <w:r w:rsidR="004D61C8">
        <w:rPr>
          <w:rFonts w:ascii="Arial" w:hAnsi="Arial" w:cs="Arial"/>
        </w:rPr>
        <w:t xml:space="preserve"> verificou-se maior desperdício, por aluno, </w:t>
      </w:r>
      <w:r w:rsidR="007C0344" w:rsidRPr="007C0344">
        <w:rPr>
          <w:rFonts w:ascii="Arial" w:hAnsi="Arial" w:cs="Arial"/>
        </w:rPr>
        <w:t xml:space="preserve">foi na sopa de </w:t>
      </w:r>
      <w:r w:rsidR="004D61C8">
        <w:rPr>
          <w:rFonts w:ascii="Arial" w:hAnsi="Arial" w:cs="Arial"/>
        </w:rPr>
        <w:t>nabiças (n=0,022 Kg) e menor desperdício na sopa de cenoura com coentros (n=0,009</w:t>
      </w:r>
      <w:r w:rsidR="007C0344" w:rsidRPr="007C0344">
        <w:rPr>
          <w:rFonts w:ascii="Arial" w:hAnsi="Arial" w:cs="Arial"/>
        </w:rPr>
        <w:t xml:space="preserve"> Kg).</w:t>
      </w:r>
    </w:p>
    <w:tbl>
      <w:tblPr>
        <w:tblStyle w:val="TabelacomGrelhaClara"/>
        <w:tblpPr w:leftFromText="141" w:rightFromText="141" w:vertAnchor="text" w:horzAnchor="margin" w:tblpXSpec="center" w:tblpY="324"/>
        <w:tblW w:w="0" w:type="auto"/>
        <w:tblLook w:val="04A0" w:firstRow="1" w:lastRow="0" w:firstColumn="1" w:lastColumn="0" w:noHBand="0" w:noVBand="1"/>
      </w:tblPr>
      <w:tblGrid>
        <w:gridCol w:w="3428"/>
        <w:gridCol w:w="3230"/>
      </w:tblGrid>
      <w:tr w:rsidR="0060380F" w:rsidTr="00761FEE">
        <w:tc>
          <w:tcPr>
            <w:tcW w:w="3428" w:type="dxa"/>
          </w:tcPr>
          <w:p w:rsidR="0060380F" w:rsidRPr="004A3EEA" w:rsidRDefault="0060380F" w:rsidP="00761FEE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Sopa</w:t>
            </w:r>
          </w:p>
        </w:tc>
        <w:tc>
          <w:tcPr>
            <w:tcW w:w="3230" w:type="dxa"/>
            <w:shd w:val="clear" w:color="auto" w:fill="auto"/>
          </w:tcPr>
          <w:p w:rsidR="0060380F" w:rsidRPr="004A3EEA" w:rsidRDefault="0060380F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Peso</w:t>
            </w:r>
            <w:r w:rsidRPr="005318B8">
              <w:rPr>
                <w:rFonts w:ascii="Arial" w:hAnsi="Arial" w:cs="Arial"/>
                <w:b/>
              </w:rPr>
              <w:t xml:space="preserve"> dos restos por criança</w:t>
            </w:r>
          </w:p>
        </w:tc>
      </w:tr>
      <w:tr w:rsidR="0060380F" w:rsidTr="00761FEE">
        <w:tc>
          <w:tcPr>
            <w:tcW w:w="3428" w:type="dxa"/>
          </w:tcPr>
          <w:p w:rsidR="0060380F" w:rsidRPr="00D906A6" w:rsidRDefault="0060380F" w:rsidP="0060380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Sopa de n</w:t>
            </w:r>
            <w:r w:rsidRPr="00B006F7">
              <w:rPr>
                <w:rFonts w:ascii="Arial" w:hAnsi="Arial" w:cs="Arial"/>
              </w:rPr>
              <w:t xml:space="preserve">abiças </w:t>
            </w:r>
            <w:r>
              <w:rPr>
                <w:rFonts w:ascii="Arial" w:hAnsi="Arial" w:cs="Arial"/>
              </w:rPr>
              <w:t>(15</w:t>
            </w:r>
            <w:r w:rsidRPr="00D906A6">
              <w:rPr>
                <w:rFonts w:ascii="Arial" w:hAnsi="Arial" w:cs="Arial"/>
              </w:rPr>
              <w:t>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60380F" w:rsidRPr="00D906A6" w:rsidRDefault="0060380F" w:rsidP="0060380F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0,022</w:t>
            </w:r>
            <w:r w:rsidRPr="00D906A6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60380F" w:rsidTr="00761FEE">
        <w:tc>
          <w:tcPr>
            <w:tcW w:w="3428" w:type="dxa"/>
          </w:tcPr>
          <w:p w:rsidR="0060380F" w:rsidRPr="00D906A6" w:rsidRDefault="0060380F" w:rsidP="0060380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Creme de favas (16</w:t>
            </w:r>
            <w:r w:rsidRPr="00D906A6">
              <w:rPr>
                <w:rFonts w:ascii="Arial" w:hAnsi="Arial" w:cs="Arial"/>
              </w:rPr>
              <w:t>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60380F" w:rsidRPr="00D906A6" w:rsidRDefault="0060380F" w:rsidP="0060380F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0,018</w:t>
            </w:r>
            <w:r w:rsidRPr="00D906A6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60380F" w:rsidTr="00761FEE">
        <w:tc>
          <w:tcPr>
            <w:tcW w:w="3428" w:type="dxa"/>
          </w:tcPr>
          <w:p w:rsidR="0060380F" w:rsidRPr="00D906A6" w:rsidRDefault="0060380F" w:rsidP="0060380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Sopa de cenoura com coentros (17</w:t>
            </w:r>
            <w:r w:rsidRPr="00D906A6">
              <w:rPr>
                <w:rFonts w:ascii="Arial" w:hAnsi="Arial" w:cs="Arial"/>
              </w:rPr>
              <w:t>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60380F" w:rsidRPr="00D906A6" w:rsidRDefault="0060380F" w:rsidP="0060380F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0,009</w:t>
            </w:r>
            <w:r w:rsidRPr="00D906A6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60380F" w:rsidTr="00761FEE">
        <w:tc>
          <w:tcPr>
            <w:tcW w:w="3428" w:type="dxa"/>
          </w:tcPr>
          <w:p w:rsidR="0060380F" w:rsidRPr="00D906A6" w:rsidRDefault="0060380F" w:rsidP="0060380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Creme de legumes (18</w:t>
            </w:r>
            <w:r w:rsidRPr="00D906A6">
              <w:rPr>
                <w:rFonts w:ascii="Arial" w:hAnsi="Arial" w:cs="Arial"/>
              </w:rPr>
              <w:t>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60380F" w:rsidRPr="00D906A6" w:rsidRDefault="0060380F" w:rsidP="0060380F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0,014</w:t>
            </w:r>
            <w:r w:rsidRPr="00D906A6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60380F" w:rsidTr="00761FEE">
        <w:tc>
          <w:tcPr>
            <w:tcW w:w="3428" w:type="dxa"/>
          </w:tcPr>
          <w:p w:rsidR="0060380F" w:rsidRPr="00D906A6" w:rsidRDefault="0060380F" w:rsidP="0060380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Sopa de nabo com couve-lombarda (19</w:t>
            </w:r>
            <w:r w:rsidRPr="00D906A6">
              <w:rPr>
                <w:rFonts w:ascii="Arial" w:hAnsi="Arial" w:cs="Arial"/>
              </w:rPr>
              <w:t>/04/2024)</w:t>
            </w:r>
          </w:p>
        </w:tc>
        <w:tc>
          <w:tcPr>
            <w:tcW w:w="3230" w:type="dxa"/>
            <w:shd w:val="clear" w:color="auto" w:fill="auto"/>
            <w:vAlign w:val="bottom"/>
          </w:tcPr>
          <w:p w:rsidR="0060380F" w:rsidRPr="00D906A6" w:rsidRDefault="0060380F" w:rsidP="0060380F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0,019</w:t>
            </w:r>
            <w:r w:rsidRPr="00D906A6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60380F" w:rsidTr="00761FEE">
        <w:tc>
          <w:tcPr>
            <w:tcW w:w="3428" w:type="dxa"/>
            <w:shd w:val="clear" w:color="auto" w:fill="E7E6E6" w:themeFill="background2"/>
          </w:tcPr>
          <w:p w:rsidR="0060380F" w:rsidRPr="004F4AB8" w:rsidRDefault="0060380F" w:rsidP="00761FEE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4F4AB8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230" w:type="dxa"/>
            <w:shd w:val="clear" w:color="auto" w:fill="E7E6E6" w:themeFill="background2"/>
          </w:tcPr>
          <w:p w:rsidR="0060380F" w:rsidRPr="004F4AB8" w:rsidRDefault="00135693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0,017</w:t>
            </w:r>
            <w:r w:rsidR="0060380F">
              <w:rPr>
                <w:rFonts w:ascii="Arial" w:hAnsi="Arial" w:cs="Arial"/>
                <w:b/>
              </w:rPr>
              <w:t xml:space="preserve"> Kg</w:t>
            </w:r>
          </w:p>
        </w:tc>
      </w:tr>
    </w:tbl>
    <w:p w:rsidR="00B006F7" w:rsidRDefault="00B006F7">
      <w:pPr>
        <w:spacing w:after="160" w:line="259" w:lineRule="auto"/>
        <w:rPr>
          <w:rFonts w:ascii="Arial" w:hAnsi="Arial" w:cs="Arial"/>
        </w:rPr>
      </w:pPr>
    </w:p>
    <w:p w:rsidR="00B006F7" w:rsidRDefault="00B006F7">
      <w:pPr>
        <w:spacing w:after="160" w:line="259" w:lineRule="auto"/>
        <w:rPr>
          <w:rFonts w:ascii="Arial" w:hAnsi="Arial" w:cs="Arial"/>
        </w:rPr>
      </w:pPr>
    </w:p>
    <w:p w:rsidR="00B006F7" w:rsidRDefault="00B006F7">
      <w:pPr>
        <w:spacing w:after="160" w:line="259" w:lineRule="auto"/>
        <w:rPr>
          <w:rFonts w:ascii="Arial" w:hAnsi="Arial" w:cs="Arial"/>
        </w:rPr>
      </w:pPr>
    </w:p>
    <w:p w:rsidR="00B006F7" w:rsidRDefault="00B006F7">
      <w:pPr>
        <w:spacing w:after="160" w:line="259" w:lineRule="auto"/>
        <w:rPr>
          <w:rFonts w:ascii="Arial" w:hAnsi="Arial" w:cs="Arial"/>
        </w:rPr>
      </w:pPr>
    </w:p>
    <w:p w:rsidR="00B006F7" w:rsidRDefault="00B006F7">
      <w:pPr>
        <w:spacing w:after="160" w:line="259" w:lineRule="auto"/>
        <w:rPr>
          <w:rFonts w:ascii="Arial" w:hAnsi="Arial" w:cs="Arial"/>
        </w:rPr>
      </w:pPr>
    </w:p>
    <w:p w:rsidR="00B006F7" w:rsidRDefault="00B006F7">
      <w:pPr>
        <w:spacing w:after="160" w:line="259" w:lineRule="auto"/>
        <w:rPr>
          <w:rFonts w:ascii="Arial" w:hAnsi="Arial" w:cs="Arial"/>
        </w:rPr>
      </w:pPr>
    </w:p>
    <w:p w:rsidR="00B006F7" w:rsidRDefault="00B006F7">
      <w:pPr>
        <w:spacing w:after="160" w:line="259" w:lineRule="auto"/>
        <w:rPr>
          <w:rFonts w:ascii="Arial" w:hAnsi="Arial" w:cs="Arial"/>
        </w:rPr>
      </w:pPr>
    </w:p>
    <w:p w:rsidR="00B006F7" w:rsidRDefault="00B5772C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28E0224" wp14:editId="0CF4E524">
                <wp:simplePos x="0" y="0"/>
                <wp:positionH relativeFrom="margin">
                  <wp:align>left</wp:align>
                </wp:positionH>
                <wp:positionV relativeFrom="paragraph">
                  <wp:posOffset>118200</wp:posOffset>
                </wp:positionV>
                <wp:extent cx="5682343" cy="313508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343" cy="3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Default="00C3216F" w:rsidP="00B5772C">
                            <w:pPr>
                              <w:tabs>
                                <w:tab w:val="left" w:pos="421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Tabela 17: </w:t>
                            </w:r>
                            <w:r>
                              <w:rPr>
                                <w:rFonts w:ascii="Arial" w:hAnsi="Arial" w:cs="Arial"/>
                              </w:rPr>
                              <w:t>Peso dos restos, por criança, de acordo com o prato de sopa servido.</w:t>
                            </w:r>
                          </w:p>
                          <w:p w:rsidR="00C3216F" w:rsidRPr="0064030A" w:rsidRDefault="00C3216F" w:rsidP="00B577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0224" id="Caixa de texto 33" o:spid="_x0000_s1042" type="#_x0000_t202" style="position:absolute;margin-left:0;margin-top:9.3pt;width:447.45pt;height:24.7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" fillcolor="white [3201]" stroked="f" strokeweight=".5pt">
                <v:textbox>
                  <w:txbxContent>
                    <w:p w:rsidR="00C3216F" w:rsidRDefault="00C3216F" w:rsidP="00B5772C">
                      <w:pPr>
                        <w:tabs>
                          <w:tab w:val="left" w:pos="421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Tabela 17: </w:t>
                      </w:r>
                      <w:r>
                        <w:rPr>
                          <w:rFonts w:ascii="Arial" w:hAnsi="Arial" w:cs="Arial"/>
                        </w:rPr>
                        <w:t>Peso dos restos, por criança, de acordo com o prato de sopa servido.</w:t>
                      </w:r>
                    </w:p>
                    <w:p w:rsidR="00C3216F" w:rsidRPr="0064030A" w:rsidRDefault="00C3216F" w:rsidP="00B5772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5772C" w:rsidRDefault="00B5772C">
      <w:pPr>
        <w:spacing w:after="160" w:line="259" w:lineRule="auto"/>
        <w:rPr>
          <w:rFonts w:ascii="Arial" w:hAnsi="Arial" w:cs="Arial"/>
        </w:rPr>
      </w:pPr>
    </w:p>
    <w:p w:rsidR="00AE2BC8" w:rsidRDefault="004D61C8" w:rsidP="00AE2BC8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Relativamente ao prato p</w:t>
      </w:r>
      <w:r w:rsidR="00214BE1">
        <w:rPr>
          <w:rFonts w:ascii="Arial" w:hAnsi="Arial" w:cs="Arial"/>
        </w:rPr>
        <w:t>rincipal verificou-se</w:t>
      </w:r>
      <w:r>
        <w:rPr>
          <w:rFonts w:ascii="Arial" w:hAnsi="Arial" w:cs="Arial"/>
        </w:rPr>
        <w:t xml:space="preserve"> </w:t>
      </w:r>
      <w:r w:rsidR="00461CCA">
        <w:rPr>
          <w:rFonts w:ascii="Arial" w:hAnsi="Arial" w:cs="Arial"/>
        </w:rPr>
        <w:t>um desperdício total</w:t>
      </w:r>
      <w:r w:rsidR="00214BE1">
        <w:rPr>
          <w:rFonts w:ascii="Arial" w:hAnsi="Arial" w:cs="Arial"/>
        </w:rPr>
        <w:t xml:space="preserve"> de 95,3 Kg, o que representa 0,</w:t>
      </w:r>
      <w:r w:rsidR="00461CCA">
        <w:rPr>
          <w:rFonts w:ascii="Arial" w:hAnsi="Arial" w:cs="Arial"/>
        </w:rPr>
        <w:t xml:space="preserve">059 Kg de alimentos rejeitados, por criança. </w:t>
      </w:r>
      <w:r w:rsidR="00AE43A2">
        <w:rPr>
          <w:rFonts w:ascii="Arial" w:hAnsi="Arial" w:cs="Arial"/>
        </w:rPr>
        <w:t>No</w:t>
      </w:r>
      <w:r w:rsidR="00B75719">
        <w:rPr>
          <w:rFonts w:ascii="Arial" w:hAnsi="Arial" w:cs="Arial"/>
        </w:rPr>
        <w:t xml:space="preserve"> 2.º Ciclo e Ensino Secundário </w:t>
      </w:r>
      <w:r w:rsidR="00AE43A2">
        <w:rPr>
          <w:rFonts w:ascii="Arial" w:hAnsi="Arial" w:cs="Arial"/>
        </w:rPr>
        <w:t xml:space="preserve">desperdiçaram-se mais 38,7 Kg de alimentos comparativamente com os restantes níveis de ensino. </w:t>
      </w:r>
      <w:r w:rsidR="00B75719">
        <w:rPr>
          <w:rFonts w:ascii="Arial" w:hAnsi="Arial" w:cs="Arial"/>
        </w:rPr>
        <w:t xml:space="preserve"> </w:t>
      </w:r>
    </w:p>
    <w:p w:rsidR="00574DE3" w:rsidRDefault="00AE2BC8" w:rsidP="00AE2BC8">
      <w:pPr>
        <w:spacing w:after="160" w:line="360" w:lineRule="auto"/>
        <w:jc w:val="both"/>
        <w:rPr>
          <w:rFonts w:ascii="Arial" w:hAnsi="Arial" w:cs="Arial"/>
        </w:rPr>
      </w:pPr>
      <w:r w:rsidRPr="00AE2BC8">
        <w:rPr>
          <w:rFonts w:ascii="Arial" w:hAnsi="Arial" w:cs="Arial"/>
        </w:rPr>
        <w:t xml:space="preserve">De notar que na compra da senha para o dia 15/04/2024 houve um erro na plataforma pelo que muitos alunos se enganaram a comprar a senha e por lapso compraram a </w:t>
      </w:r>
      <w:r>
        <w:rPr>
          <w:rFonts w:ascii="Arial" w:hAnsi="Arial" w:cs="Arial"/>
        </w:rPr>
        <w:t xml:space="preserve">opção </w:t>
      </w:r>
      <w:r w:rsidR="007A103E">
        <w:rPr>
          <w:rFonts w:ascii="Arial" w:hAnsi="Arial" w:cs="Arial"/>
        </w:rPr>
        <w:t>Tofu à Brás</w:t>
      </w:r>
      <w:r w:rsidRPr="00AE2BC8">
        <w:rPr>
          <w:rFonts w:ascii="Arial" w:hAnsi="Arial" w:cs="Arial"/>
        </w:rPr>
        <w:t xml:space="preserve">, </w:t>
      </w:r>
      <w:r w:rsidR="007A103E">
        <w:rPr>
          <w:rFonts w:ascii="Arial" w:hAnsi="Arial" w:cs="Arial"/>
        </w:rPr>
        <w:t xml:space="preserve">o que pode ter contribuído para um maior desperdício alimentar. </w:t>
      </w:r>
      <w:r w:rsidR="000F3551">
        <w:rPr>
          <w:rFonts w:ascii="Arial" w:hAnsi="Arial" w:cs="Arial"/>
        </w:rPr>
        <w:t xml:space="preserve"> </w:t>
      </w:r>
      <w:r w:rsidRPr="00AE2BC8">
        <w:rPr>
          <w:rFonts w:ascii="Arial" w:hAnsi="Arial" w:cs="Arial"/>
        </w:rPr>
        <w:t xml:space="preserve">  </w:t>
      </w:r>
    </w:p>
    <w:p w:rsidR="00B5772C" w:rsidRDefault="00B5772C" w:rsidP="00AE2BC8">
      <w:pPr>
        <w:spacing w:after="160" w:line="360" w:lineRule="auto"/>
        <w:jc w:val="both"/>
        <w:rPr>
          <w:rFonts w:ascii="Arial" w:hAnsi="Arial" w:cs="Arial"/>
        </w:rPr>
      </w:pPr>
    </w:p>
    <w:tbl>
      <w:tblPr>
        <w:tblStyle w:val="TabelacomGrelhaClara"/>
        <w:tblW w:w="8926" w:type="dxa"/>
        <w:tblLook w:val="04A0" w:firstRow="1" w:lastRow="0" w:firstColumn="1" w:lastColumn="0" w:noHBand="0" w:noVBand="1"/>
      </w:tblPr>
      <w:tblGrid>
        <w:gridCol w:w="3539"/>
        <w:gridCol w:w="1843"/>
        <w:gridCol w:w="2268"/>
        <w:gridCol w:w="1276"/>
      </w:tblGrid>
      <w:tr w:rsidR="0060380F" w:rsidTr="00761FEE">
        <w:tc>
          <w:tcPr>
            <w:tcW w:w="3539" w:type="dxa"/>
          </w:tcPr>
          <w:p w:rsidR="0060380F" w:rsidRPr="004A3EEA" w:rsidRDefault="0060380F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Prato Principal</w:t>
            </w:r>
          </w:p>
        </w:tc>
        <w:tc>
          <w:tcPr>
            <w:tcW w:w="1843" w:type="dxa"/>
          </w:tcPr>
          <w:p w:rsidR="0060380F" w:rsidRPr="004A3EEA" w:rsidRDefault="0060380F" w:rsidP="00761FE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Pré-escolar e 1.º Ciclo</w:t>
            </w:r>
          </w:p>
        </w:tc>
        <w:tc>
          <w:tcPr>
            <w:tcW w:w="2268" w:type="dxa"/>
          </w:tcPr>
          <w:p w:rsidR="0060380F" w:rsidRPr="004A3EEA" w:rsidRDefault="0060380F" w:rsidP="00761FE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2.º Ciclo e Secundário</w:t>
            </w:r>
          </w:p>
        </w:tc>
        <w:tc>
          <w:tcPr>
            <w:tcW w:w="1276" w:type="dxa"/>
            <w:shd w:val="clear" w:color="auto" w:fill="E7E6E6" w:themeFill="background2"/>
          </w:tcPr>
          <w:p w:rsidR="0060380F" w:rsidRPr="0040459E" w:rsidRDefault="0060380F" w:rsidP="00761FE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0459E">
              <w:rPr>
                <w:rFonts w:ascii="Arial" w:hAnsi="Arial" w:cs="Arial"/>
                <w:b/>
              </w:rPr>
              <w:t>Total</w:t>
            </w:r>
          </w:p>
        </w:tc>
      </w:tr>
      <w:tr w:rsidR="0060380F" w:rsidTr="00214BE1">
        <w:tc>
          <w:tcPr>
            <w:tcW w:w="3539" w:type="dxa"/>
          </w:tcPr>
          <w:p w:rsidR="0060380F" w:rsidRPr="00FD552A" w:rsidRDefault="0060380F" w:rsidP="004D61C8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Alho-francês à Brás </w:t>
            </w:r>
            <w:r w:rsidR="004D61C8">
              <w:rPr>
                <w:rFonts w:ascii="Arial" w:hAnsi="Arial" w:cs="Arial"/>
              </w:rPr>
              <w:t xml:space="preserve">e Tofu à Brás </w:t>
            </w:r>
            <w:r>
              <w:rPr>
                <w:rFonts w:ascii="Arial" w:hAnsi="Arial" w:cs="Arial"/>
              </w:rPr>
              <w:t>(15</w:t>
            </w:r>
            <w:r w:rsidRPr="00FD552A">
              <w:rPr>
                <w:rFonts w:ascii="Arial" w:hAnsi="Arial" w:cs="Arial"/>
              </w:rPr>
              <w:t>/04/2024)</w:t>
            </w:r>
            <w:r w:rsidR="004D61C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43" w:type="dxa"/>
          </w:tcPr>
          <w:p w:rsidR="0060380F" w:rsidRDefault="0040459E" w:rsidP="00214BE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3,2 Kg</w:t>
            </w:r>
          </w:p>
        </w:tc>
        <w:tc>
          <w:tcPr>
            <w:tcW w:w="2268" w:type="dxa"/>
          </w:tcPr>
          <w:p w:rsidR="0060380F" w:rsidRDefault="0040459E" w:rsidP="00214BE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60380F" w:rsidRPr="0040459E" w:rsidRDefault="0040459E" w:rsidP="00214B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13,2 Kg</w:t>
            </w:r>
          </w:p>
        </w:tc>
      </w:tr>
      <w:tr w:rsidR="0060380F" w:rsidTr="00214BE1">
        <w:tc>
          <w:tcPr>
            <w:tcW w:w="3539" w:type="dxa"/>
          </w:tcPr>
          <w:p w:rsidR="0060380F" w:rsidRPr="00FD552A" w:rsidRDefault="0060380F" w:rsidP="00761FE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Frango de cebolada com Arroz de espinafres (16</w:t>
            </w:r>
            <w:r w:rsidRPr="00FD552A">
              <w:rPr>
                <w:rFonts w:ascii="Arial" w:hAnsi="Arial" w:cs="Arial"/>
              </w:rPr>
              <w:t>/04/2024)</w:t>
            </w:r>
          </w:p>
        </w:tc>
        <w:tc>
          <w:tcPr>
            <w:tcW w:w="1843" w:type="dxa"/>
          </w:tcPr>
          <w:p w:rsidR="0060380F" w:rsidRDefault="0040459E" w:rsidP="00214BE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7,0 Kg</w:t>
            </w:r>
          </w:p>
        </w:tc>
        <w:tc>
          <w:tcPr>
            <w:tcW w:w="2268" w:type="dxa"/>
          </w:tcPr>
          <w:p w:rsidR="0060380F" w:rsidRDefault="0040459E" w:rsidP="00214BE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60380F" w:rsidRPr="0040459E" w:rsidRDefault="0040459E" w:rsidP="00214B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22,0 Kg</w:t>
            </w:r>
          </w:p>
        </w:tc>
      </w:tr>
      <w:tr w:rsidR="0060380F" w:rsidTr="00214BE1">
        <w:tc>
          <w:tcPr>
            <w:tcW w:w="3539" w:type="dxa"/>
          </w:tcPr>
          <w:p w:rsidR="0060380F" w:rsidRPr="00FD552A" w:rsidRDefault="0060380F" w:rsidP="00761FE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Massa de peixe com legumes (17</w:t>
            </w:r>
            <w:r w:rsidRPr="00FD552A">
              <w:rPr>
                <w:rFonts w:ascii="Arial" w:hAnsi="Arial" w:cs="Arial"/>
              </w:rPr>
              <w:t xml:space="preserve">/04/2024) </w:t>
            </w:r>
          </w:p>
        </w:tc>
        <w:tc>
          <w:tcPr>
            <w:tcW w:w="1843" w:type="dxa"/>
          </w:tcPr>
          <w:p w:rsidR="0060380F" w:rsidRDefault="0040459E" w:rsidP="00214BE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5,2 Kg</w:t>
            </w:r>
          </w:p>
        </w:tc>
        <w:tc>
          <w:tcPr>
            <w:tcW w:w="2268" w:type="dxa"/>
          </w:tcPr>
          <w:p w:rsidR="0060380F" w:rsidRDefault="0040459E" w:rsidP="00214BE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60380F" w:rsidRPr="0040459E" w:rsidRDefault="0040459E" w:rsidP="00214B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21,2 Kg</w:t>
            </w:r>
          </w:p>
        </w:tc>
      </w:tr>
      <w:tr w:rsidR="0060380F" w:rsidTr="00214BE1">
        <w:tc>
          <w:tcPr>
            <w:tcW w:w="3539" w:type="dxa"/>
          </w:tcPr>
          <w:p w:rsidR="0060380F" w:rsidRPr="00FD552A" w:rsidRDefault="0060380F" w:rsidP="00761FE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Feijoada de cogumelos e arroz (18</w:t>
            </w:r>
            <w:r w:rsidRPr="00FD552A">
              <w:rPr>
                <w:rFonts w:ascii="Arial" w:hAnsi="Arial" w:cs="Arial"/>
              </w:rPr>
              <w:t>/04/2024)</w:t>
            </w:r>
          </w:p>
        </w:tc>
        <w:tc>
          <w:tcPr>
            <w:tcW w:w="1843" w:type="dxa"/>
          </w:tcPr>
          <w:p w:rsidR="0060380F" w:rsidRDefault="0040459E" w:rsidP="00214BE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7,9 Kg</w:t>
            </w:r>
          </w:p>
        </w:tc>
        <w:tc>
          <w:tcPr>
            <w:tcW w:w="2268" w:type="dxa"/>
          </w:tcPr>
          <w:p w:rsidR="0060380F" w:rsidRDefault="0040459E" w:rsidP="00214BE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60380F" w:rsidRPr="0040459E" w:rsidRDefault="0040459E" w:rsidP="00214B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19,9 Kg</w:t>
            </w:r>
          </w:p>
        </w:tc>
      </w:tr>
      <w:tr w:rsidR="0060380F" w:rsidTr="00214BE1">
        <w:tc>
          <w:tcPr>
            <w:tcW w:w="3539" w:type="dxa"/>
          </w:tcPr>
          <w:p w:rsidR="0060380F" w:rsidRPr="00FD552A" w:rsidRDefault="0060380F" w:rsidP="0060380F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Lombo de porco alentejano com batata e legumes assados (19</w:t>
            </w:r>
            <w:r w:rsidRPr="00FD552A">
              <w:rPr>
                <w:rFonts w:ascii="Arial" w:hAnsi="Arial" w:cs="Arial"/>
              </w:rPr>
              <w:t>/04/2024)</w:t>
            </w:r>
          </w:p>
        </w:tc>
        <w:tc>
          <w:tcPr>
            <w:tcW w:w="1843" w:type="dxa"/>
          </w:tcPr>
          <w:p w:rsidR="0060380F" w:rsidRDefault="0040459E" w:rsidP="00214BE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 Kg</w:t>
            </w:r>
          </w:p>
        </w:tc>
        <w:tc>
          <w:tcPr>
            <w:tcW w:w="2268" w:type="dxa"/>
          </w:tcPr>
          <w:p w:rsidR="0060380F" w:rsidRDefault="0040459E" w:rsidP="00214BE1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60380F" w:rsidRPr="0040459E" w:rsidRDefault="0040459E" w:rsidP="00214B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19,0 Kg</w:t>
            </w:r>
          </w:p>
        </w:tc>
      </w:tr>
      <w:tr w:rsidR="0060380F" w:rsidTr="00214BE1">
        <w:tc>
          <w:tcPr>
            <w:tcW w:w="3539" w:type="dxa"/>
            <w:shd w:val="clear" w:color="auto" w:fill="E7E6E6" w:themeFill="background2"/>
          </w:tcPr>
          <w:p w:rsidR="0060380F" w:rsidRPr="004A3EEA" w:rsidRDefault="0060380F" w:rsidP="00761FEE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lastRenderedPageBreak/>
              <w:t>Total</w:t>
            </w:r>
          </w:p>
        </w:tc>
        <w:tc>
          <w:tcPr>
            <w:tcW w:w="1843" w:type="dxa"/>
            <w:shd w:val="clear" w:color="auto" w:fill="E7E6E6" w:themeFill="background2"/>
          </w:tcPr>
          <w:p w:rsidR="0060380F" w:rsidRPr="0040459E" w:rsidRDefault="0040459E" w:rsidP="00214B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40459E">
              <w:rPr>
                <w:rFonts w:ascii="Arial" w:hAnsi="Arial" w:cs="Arial"/>
                <w:b/>
              </w:rPr>
              <w:t>28,3 Kg</w:t>
            </w:r>
          </w:p>
        </w:tc>
        <w:tc>
          <w:tcPr>
            <w:tcW w:w="2268" w:type="dxa"/>
            <w:shd w:val="clear" w:color="auto" w:fill="E7E6E6" w:themeFill="background2"/>
          </w:tcPr>
          <w:p w:rsidR="0060380F" w:rsidRPr="0040459E" w:rsidRDefault="0040459E" w:rsidP="00214B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67,0 Kg</w:t>
            </w:r>
          </w:p>
        </w:tc>
        <w:tc>
          <w:tcPr>
            <w:tcW w:w="1276" w:type="dxa"/>
            <w:shd w:val="clear" w:color="auto" w:fill="E7E6E6" w:themeFill="background2"/>
          </w:tcPr>
          <w:p w:rsidR="0060380F" w:rsidRPr="0040459E" w:rsidRDefault="0040459E" w:rsidP="00214BE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95,3 Kg</w:t>
            </w:r>
          </w:p>
        </w:tc>
      </w:tr>
    </w:tbl>
    <w:p w:rsidR="00B006F7" w:rsidRDefault="00B5772C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0A7D77" wp14:editId="1E7BF3C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82343" cy="313508"/>
                <wp:effectExtent l="0" t="0" r="0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343" cy="3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Default="00C3216F" w:rsidP="00B5772C">
                            <w:pPr>
                              <w:tabs>
                                <w:tab w:val="left" w:pos="421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Tabela 18: </w:t>
                            </w:r>
                            <w:r w:rsidRPr="00B5772C">
                              <w:rPr>
                                <w:rFonts w:ascii="Arial" w:hAnsi="Arial" w:cs="Arial"/>
                              </w:rPr>
                              <w:t>Distribuição do peso dos restos, relativam</w:t>
                            </w:r>
                            <w:r>
                              <w:rPr>
                                <w:rFonts w:ascii="Arial" w:hAnsi="Arial" w:cs="Arial"/>
                              </w:rPr>
                              <w:t>ente ao prato principal.</w:t>
                            </w:r>
                          </w:p>
                          <w:p w:rsidR="00C3216F" w:rsidRPr="0064030A" w:rsidRDefault="00C3216F" w:rsidP="00B577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A7D77" id="Caixa de texto 34" o:spid="_x0000_s1043" type="#_x0000_t202" style="position:absolute;margin-left:0;margin-top:-.05pt;width:447.45pt;height:24.7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" fillcolor="white [3201]" stroked="f" strokeweight=".5pt">
                <v:textbox>
                  <w:txbxContent>
                    <w:p w:rsidR="00C3216F" w:rsidRDefault="00C3216F" w:rsidP="00B5772C">
                      <w:pPr>
                        <w:tabs>
                          <w:tab w:val="left" w:pos="421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Tabela 18: </w:t>
                      </w:r>
                      <w:r w:rsidRPr="00B5772C">
                        <w:rPr>
                          <w:rFonts w:ascii="Arial" w:hAnsi="Arial" w:cs="Arial"/>
                        </w:rPr>
                        <w:t>Distribuição do peso dos restos, relativam</w:t>
                      </w:r>
                      <w:r>
                        <w:rPr>
                          <w:rFonts w:ascii="Arial" w:hAnsi="Arial" w:cs="Arial"/>
                        </w:rPr>
                        <w:t>ente ao prato principal.</w:t>
                      </w:r>
                    </w:p>
                    <w:p w:rsidR="00C3216F" w:rsidRPr="0064030A" w:rsidRDefault="00C3216F" w:rsidP="00B5772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40459E" w:rsidRDefault="007A103E" w:rsidP="00461CCA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modo geral, v</w:t>
      </w:r>
      <w:r w:rsidR="00D351EB">
        <w:rPr>
          <w:rFonts w:ascii="Arial" w:hAnsi="Arial" w:cs="Arial"/>
        </w:rPr>
        <w:t>erificou-se também um maior desperdício, por criança, no prato de massa de peixe com legumes (</w:t>
      </w:r>
      <w:r w:rsidR="00461CCA">
        <w:rPr>
          <w:rFonts w:ascii="Arial" w:hAnsi="Arial" w:cs="Arial"/>
        </w:rPr>
        <w:t>n</w:t>
      </w:r>
      <w:r w:rsidR="0033024D">
        <w:rPr>
          <w:rFonts w:ascii="Arial" w:hAnsi="Arial" w:cs="Arial"/>
        </w:rPr>
        <w:t>=0,</w:t>
      </w:r>
      <w:r w:rsidR="00D351EB">
        <w:rPr>
          <w:rFonts w:ascii="Arial" w:hAnsi="Arial" w:cs="Arial"/>
        </w:rPr>
        <w:t>068 Kg) e menor desperdício</w:t>
      </w:r>
      <w:r w:rsidR="0033024D">
        <w:rPr>
          <w:rFonts w:ascii="Arial" w:hAnsi="Arial" w:cs="Arial"/>
        </w:rPr>
        <w:t xml:space="preserve"> (=0,</w:t>
      </w:r>
      <w:r w:rsidR="00461CCA">
        <w:rPr>
          <w:rFonts w:ascii="Arial" w:hAnsi="Arial" w:cs="Arial"/>
        </w:rPr>
        <w:t>044 Kg)</w:t>
      </w:r>
      <w:r w:rsidR="00D351EB">
        <w:rPr>
          <w:rFonts w:ascii="Arial" w:hAnsi="Arial" w:cs="Arial"/>
        </w:rPr>
        <w:t xml:space="preserve"> no dia </w:t>
      </w:r>
      <w:r w:rsidR="00461CCA">
        <w:rPr>
          <w:rFonts w:ascii="Arial" w:hAnsi="Arial" w:cs="Arial"/>
        </w:rPr>
        <w:t>em q</w:t>
      </w:r>
      <w:r w:rsidR="00D351EB">
        <w:rPr>
          <w:rFonts w:ascii="Arial" w:hAnsi="Arial" w:cs="Arial"/>
        </w:rPr>
        <w:t>ue foi s</w:t>
      </w:r>
      <w:r w:rsidR="00461CCA">
        <w:rPr>
          <w:rFonts w:ascii="Arial" w:hAnsi="Arial" w:cs="Arial"/>
        </w:rPr>
        <w:t>ervido o Alho-francês à Brás e</w:t>
      </w:r>
      <w:r w:rsidR="00214BE1">
        <w:rPr>
          <w:rFonts w:ascii="Arial" w:hAnsi="Arial" w:cs="Arial"/>
        </w:rPr>
        <w:t xml:space="preserve"> o</w:t>
      </w:r>
      <w:r w:rsidR="00461CCA">
        <w:rPr>
          <w:rFonts w:ascii="Arial" w:hAnsi="Arial" w:cs="Arial"/>
        </w:rPr>
        <w:t xml:space="preserve"> T</w:t>
      </w:r>
      <w:r w:rsidR="00D351EB">
        <w:rPr>
          <w:rFonts w:ascii="Arial" w:hAnsi="Arial" w:cs="Arial"/>
        </w:rPr>
        <w:t>ofu à Brás</w:t>
      </w:r>
      <w:r w:rsidR="00461CCA">
        <w:rPr>
          <w:rFonts w:ascii="Arial" w:hAnsi="Arial" w:cs="Arial"/>
        </w:rPr>
        <w:t xml:space="preserve">, como opção </w:t>
      </w:r>
      <w:r w:rsidR="00214BE1">
        <w:rPr>
          <w:rFonts w:ascii="Arial" w:hAnsi="Arial" w:cs="Arial"/>
        </w:rPr>
        <w:t xml:space="preserve">vegan. </w:t>
      </w:r>
    </w:p>
    <w:tbl>
      <w:tblPr>
        <w:tblStyle w:val="TabelacomGrelhaClara"/>
        <w:tblpPr w:leftFromText="141" w:rightFromText="141" w:vertAnchor="text" w:horzAnchor="margin" w:tblpXSpec="center" w:tblpY="408"/>
        <w:tblW w:w="0" w:type="auto"/>
        <w:tblLook w:val="04A0" w:firstRow="1" w:lastRow="0" w:firstColumn="1" w:lastColumn="0" w:noHBand="0" w:noVBand="1"/>
      </w:tblPr>
      <w:tblGrid>
        <w:gridCol w:w="3428"/>
        <w:gridCol w:w="3230"/>
      </w:tblGrid>
      <w:tr w:rsidR="0040459E" w:rsidTr="00761FEE">
        <w:tc>
          <w:tcPr>
            <w:tcW w:w="3428" w:type="dxa"/>
          </w:tcPr>
          <w:p w:rsidR="0040459E" w:rsidRPr="004A3EEA" w:rsidRDefault="0040459E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Prato Principal</w:t>
            </w:r>
          </w:p>
        </w:tc>
        <w:tc>
          <w:tcPr>
            <w:tcW w:w="3230" w:type="dxa"/>
            <w:shd w:val="clear" w:color="auto" w:fill="E7E6E6" w:themeFill="background2"/>
          </w:tcPr>
          <w:p w:rsidR="0040459E" w:rsidRPr="00FD552A" w:rsidRDefault="0040459E" w:rsidP="00761FE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Peso</w:t>
            </w:r>
            <w:r w:rsidRPr="005318B8">
              <w:rPr>
                <w:rFonts w:ascii="Arial" w:hAnsi="Arial" w:cs="Arial"/>
                <w:b/>
              </w:rPr>
              <w:t xml:space="preserve"> dos restos por criança</w:t>
            </w:r>
          </w:p>
        </w:tc>
      </w:tr>
      <w:tr w:rsidR="0040459E" w:rsidTr="00214BE1">
        <w:trPr>
          <w:trHeight w:val="823"/>
        </w:trPr>
        <w:tc>
          <w:tcPr>
            <w:tcW w:w="3428" w:type="dxa"/>
          </w:tcPr>
          <w:p w:rsidR="0040459E" w:rsidRPr="00FD552A" w:rsidRDefault="0040459E" w:rsidP="0040459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Alho-francês à Brás</w:t>
            </w:r>
            <w:r w:rsidR="000F3551">
              <w:rPr>
                <w:rFonts w:ascii="Arial" w:hAnsi="Arial" w:cs="Arial"/>
              </w:rPr>
              <w:t xml:space="preserve"> e Tofu à Brás</w:t>
            </w:r>
            <w:r>
              <w:rPr>
                <w:rFonts w:ascii="Arial" w:hAnsi="Arial" w:cs="Arial"/>
              </w:rPr>
              <w:t xml:space="preserve"> (15</w:t>
            </w:r>
            <w:r w:rsidRPr="00FD552A">
              <w:rPr>
                <w:rFonts w:ascii="Arial" w:hAnsi="Arial" w:cs="Arial"/>
              </w:rPr>
              <w:t>/04/2024)</w:t>
            </w:r>
          </w:p>
        </w:tc>
        <w:tc>
          <w:tcPr>
            <w:tcW w:w="3230" w:type="dxa"/>
            <w:shd w:val="clear" w:color="auto" w:fill="auto"/>
            <w:vAlign w:val="center"/>
          </w:tcPr>
          <w:p w:rsidR="0040459E" w:rsidRPr="00A265BC" w:rsidRDefault="0040459E" w:rsidP="00214BE1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0,044</w:t>
            </w:r>
            <w:r w:rsidRPr="00A265BC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40459E" w:rsidTr="00214BE1">
        <w:tc>
          <w:tcPr>
            <w:tcW w:w="3428" w:type="dxa"/>
          </w:tcPr>
          <w:p w:rsidR="0040459E" w:rsidRPr="00FD552A" w:rsidRDefault="0040459E" w:rsidP="0040459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Frango de cebolada com Arroz de espinafres (16</w:t>
            </w:r>
            <w:r w:rsidRPr="00FD552A">
              <w:rPr>
                <w:rFonts w:ascii="Arial" w:hAnsi="Arial" w:cs="Arial"/>
              </w:rPr>
              <w:t>/04/2024)</w:t>
            </w:r>
          </w:p>
        </w:tc>
        <w:tc>
          <w:tcPr>
            <w:tcW w:w="3230" w:type="dxa"/>
            <w:shd w:val="clear" w:color="auto" w:fill="auto"/>
            <w:vAlign w:val="center"/>
          </w:tcPr>
          <w:p w:rsidR="0040459E" w:rsidRPr="00A265BC" w:rsidRDefault="0040459E" w:rsidP="00214BE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0,060</w:t>
            </w:r>
            <w:r w:rsidRPr="00A265BC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40459E" w:rsidTr="00214BE1">
        <w:tc>
          <w:tcPr>
            <w:tcW w:w="3428" w:type="dxa"/>
          </w:tcPr>
          <w:p w:rsidR="0040459E" w:rsidRPr="00FD552A" w:rsidRDefault="0040459E" w:rsidP="0040459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Massa de peixe com legumes (17</w:t>
            </w:r>
            <w:r w:rsidRPr="00FD552A">
              <w:rPr>
                <w:rFonts w:ascii="Arial" w:hAnsi="Arial" w:cs="Arial"/>
              </w:rPr>
              <w:t xml:space="preserve">/04/2024) </w:t>
            </w:r>
          </w:p>
        </w:tc>
        <w:tc>
          <w:tcPr>
            <w:tcW w:w="3230" w:type="dxa"/>
            <w:shd w:val="clear" w:color="auto" w:fill="auto"/>
            <w:vAlign w:val="center"/>
          </w:tcPr>
          <w:p w:rsidR="0040459E" w:rsidRPr="00A265BC" w:rsidRDefault="0040459E" w:rsidP="00214BE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0,068</w:t>
            </w:r>
            <w:r w:rsidRPr="00A265BC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40459E" w:rsidTr="00214BE1">
        <w:tc>
          <w:tcPr>
            <w:tcW w:w="3428" w:type="dxa"/>
          </w:tcPr>
          <w:p w:rsidR="0040459E" w:rsidRPr="00FD552A" w:rsidRDefault="0040459E" w:rsidP="0040459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Feijoada de cogumelos e arroz (18</w:t>
            </w:r>
            <w:r w:rsidRPr="00FD552A">
              <w:rPr>
                <w:rFonts w:ascii="Arial" w:hAnsi="Arial" w:cs="Arial"/>
              </w:rPr>
              <w:t>/04/2024)</w:t>
            </w:r>
          </w:p>
        </w:tc>
        <w:tc>
          <w:tcPr>
            <w:tcW w:w="3230" w:type="dxa"/>
            <w:shd w:val="clear" w:color="auto" w:fill="auto"/>
            <w:vAlign w:val="center"/>
          </w:tcPr>
          <w:p w:rsidR="0040459E" w:rsidRPr="00A265BC" w:rsidRDefault="0040459E" w:rsidP="00214BE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0,060</w:t>
            </w:r>
            <w:r w:rsidRPr="00A265BC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40459E" w:rsidTr="00214BE1">
        <w:tc>
          <w:tcPr>
            <w:tcW w:w="3428" w:type="dxa"/>
          </w:tcPr>
          <w:p w:rsidR="0040459E" w:rsidRPr="00FD552A" w:rsidRDefault="0040459E" w:rsidP="0040459E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Lombo de porco alentejano com batata e legumes assados (19</w:t>
            </w:r>
            <w:r w:rsidRPr="00FD552A">
              <w:rPr>
                <w:rFonts w:ascii="Arial" w:hAnsi="Arial" w:cs="Arial"/>
              </w:rPr>
              <w:t>/04/2024)</w:t>
            </w:r>
          </w:p>
        </w:tc>
        <w:tc>
          <w:tcPr>
            <w:tcW w:w="3230" w:type="dxa"/>
            <w:shd w:val="clear" w:color="auto" w:fill="auto"/>
            <w:vAlign w:val="center"/>
          </w:tcPr>
          <w:p w:rsidR="0040459E" w:rsidRPr="00A265BC" w:rsidRDefault="0040459E" w:rsidP="00214BE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0,060</w:t>
            </w:r>
            <w:r w:rsidRPr="00A265BC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40459E" w:rsidTr="00214BE1">
        <w:tc>
          <w:tcPr>
            <w:tcW w:w="3428" w:type="dxa"/>
            <w:shd w:val="clear" w:color="auto" w:fill="E7E6E6" w:themeFill="background2"/>
          </w:tcPr>
          <w:p w:rsidR="0040459E" w:rsidRPr="004F4AB8" w:rsidRDefault="0040459E" w:rsidP="00761FEE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4F4AB8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230" w:type="dxa"/>
            <w:shd w:val="clear" w:color="auto" w:fill="E7E6E6" w:themeFill="background2"/>
            <w:vAlign w:val="center"/>
          </w:tcPr>
          <w:p w:rsidR="0040459E" w:rsidRPr="00FD552A" w:rsidRDefault="0040459E" w:rsidP="00214BE1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0,059</w:t>
            </w:r>
            <w:r w:rsidRPr="00FD552A">
              <w:rPr>
                <w:rFonts w:ascii="Arial" w:hAnsi="Arial" w:cs="Arial"/>
                <w:b/>
                <w:color w:val="000000"/>
              </w:rPr>
              <w:t xml:space="preserve"> Kg</w:t>
            </w:r>
          </w:p>
        </w:tc>
      </w:tr>
    </w:tbl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461CCA" w:rsidRDefault="00B5772C" w:rsidP="00D351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85F8EB" wp14:editId="32AB25EA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2343" cy="313508"/>
                <wp:effectExtent l="0" t="0" r="0" b="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343" cy="3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Default="00C3216F" w:rsidP="00B5772C">
                            <w:pPr>
                              <w:tabs>
                                <w:tab w:val="left" w:pos="421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Tabela 19: </w:t>
                            </w:r>
                            <w:r w:rsidRPr="00B5772C">
                              <w:rPr>
                                <w:rFonts w:ascii="Arial" w:hAnsi="Arial" w:cs="Arial"/>
                              </w:rPr>
                              <w:t xml:space="preserve">Peso dos restos, por criança, de acordo com o prato </w:t>
                            </w:r>
                            <w:r>
                              <w:rPr>
                                <w:rFonts w:ascii="Arial" w:hAnsi="Arial" w:cs="Arial"/>
                              </w:rPr>
                              <w:t>principal servido.</w:t>
                            </w:r>
                          </w:p>
                          <w:p w:rsidR="00C3216F" w:rsidRPr="0064030A" w:rsidRDefault="00C3216F" w:rsidP="00B5772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5F8EB" id="Caixa de texto 35" o:spid="_x0000_s1044" type="#_x0000_t202" style="position:absolute;left:0;text-align:left;margin-left:0;margin-top:0;width:447.45pt;height:24.7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" fillcolor="white [3201]" stroked="f" strokeweight=".5pt">
                <v:textbox>
                  <w:txbxContent>
                    <w:p w:rsidR="00C3216F" w:rsidRDefault="00C3216F" w:rsidP="00B5772C">
                      <w:pPr>
                        <w:tabs>
                          <w:tab w:val="left" w:pos="421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Tabela 19: </w:t>
                      </w:r>
                      <w:r w:rsidRPr="00B5772C">
                        <w:rPr>
                          <w:rFonts w:ascii="Arial" w:hAnsi="Arial" w:cs="Arial"/>
                        </w:rPr>
                        <w:t xml:space="preserve">Peso dos restos, por criança, de acordo com o prato </w:t>
                      </w:r>
                      <w:r>
                        <w:rPr>
                          <w:rFonts w:ascii="Arial" w:hAnsi="Arial" w:cs="Arial"/>
                        </w:rPr>
                        <w:t>principal servido.</w:t>
                      </w:r>
                    </w:p>
                    <w:p w:rsidR="00C3216F" w:rsidRPr="0064030A" w:rsidRDefault="00C3216F" w:rsidP="00B5772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25BE" w:rsidRDefault="00D351EB" w:rsidP="00D351E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Como podemos observar na tabela, durante a semana anterior ao projeto-piloto, a quantidade servida </w:t>
      </w:r>
      <w:r w:rsidR="00461CCA">
        <w:rPr>
          <w:rFonts w:ascii="Arial" w:hAnsi="Arial" w:cs="Arial"/>
        </w:rPr>
        <w:t>de salada</w:t>
      </w:r>
      <w:r>
        <w:rPr>
          <w:rFonts w:ascii="Arial" w:hAnsi="Arial" w:cs="Arial"/>
        </w:rPr>
        <w:t xml:space="preserve"> que foi rejeitada por cada aluno foi </w:t>
      </w:r>
      <w:r w:rsidR="00461CCA">
        <w:rPr>
          <w:rFonts w:ascii="Arial" w:hAnsi="Arial" w:cs="Arial"/>
        </w:rPr>
        <w:t>de 0,005</w:t>
      </w:r>
      <w:r>
        <w:rPr>
          <w:rFonts w:ascii="Arial" w:hAnsi="Arial" w:cs="Arial"/>
        </w:rPr>
        <w:t xml:space="preserve"> Kg</w:t>
      </w:r>
      <w:r w:rsidR="00461CCA">
        <w:rPr>
          <w:rFonts w:ascii="Arial" w:hAnsi="Arial" w:cs="Arial"/>
        </w:rPr>
        <w:t xml:space="preserve"> (=5</w:t>
      </w:r>
      <w:r>
        <w:rPr>
          <w:rFonts w:ascii="Arial" w:hAnsi="Arial" w:cs="Arial"/>
        </w:rPr>
        <w:t xml:space="preserve">g por aluno). </w:t>
      </w:r>
      <w:r w:rsidR="0033024D">
        <w:rPr>
          <w:rFonts w:ascii="Arial" w:hAnsi="Arial" w:cs="Arial"/>
        </w:rPr>
        <w:t>Representando, no total, 1,</w:t>
      </w:r>
      <w:r w:rsidR="000225BE">
        <w:rPr>
          <w:rFonts w:ascii="Arial" w:hAnsi="Arial" w:cs="Arial"/>
        </w:rPr>
        <w:t xml:space="preserve">5 Kg de hortícolas desperdiçados. </w:t>
      </w:r>
    </w:p>
    <w:tbl>
      <w:tblPr>
        <w:tblStyle w:val="TabelacomGrelhaClara"/>
        <w:tblW w:w="8926" w:type="dxa"/>
        <w:tblLook w:val="04A0" w:firstRow="1" w:lastRow="0" w:firstColumn="1" w:lastColumn="0" w:noHBand="0" w:noVBand="1"/>
      </w:tblPr>
      <w:tblGrid>
        <w:gridCol w:w="2972"/>
        <w:gridCol w:w="2410"/>
        <w:gridCol w:w="2268"/>
        <w:gridCol w:w="1276"/>
      </w:tblGrid>
      <w:tr w:rsidR="00515352" w:rsidTr="00761FEE">
        <w:tc>
          <w:tcPr>
            <w:tcW w:w="2972" w:type="dxa"/>
          </w:tcPr>
          <w:p w:rsidR="00515352" w:rsidRPr="004A3EEA" w:rsidRDefault="00515352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Salada</w:t>
            </w:r>
          </w:p>
        </w:tc>
        <w:tc>
          <w:tcPr>
            <w:tcW w:w="2410" w:type="dxa"/>
          </w:tcPr>
          <w:p w:rsidR="00515352" w:rsidRPr="004A3EEA" w:rsidRDefault="00515352" w:rsidP="00761FE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Pré-escolar e 1.º Ciclo</w:t>
            </w:r>
          </w:p>
        </w:tc>
        <w:tc>
          <w:tcPr>
            <w:tcW w:w="2268" w:type="dxa"/>
          </w:tcPr>
          <w:p w:rsidR="00515352" w:rsidRPr="004A3EEA" w:rsidRDefault="00515352" w:rsidP="00761FE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2.º Ciclo e Secundário</w:t>
            </w:r>
          </w:p>
        </w:tc>
        <w:tc>
          <w:tcPr>
            <w:tcW w:w="1276" w:type="dxa"/>
            <w:shd w:val="clear" w:color="auto" w:fill="E7E6E6" w:themeFill="background2"/>
          </w:tcPr>
          <w:p w:rsidR="00515352" w:rsidRPr="004A3EEA" w:rsidRDefault="00515352" w:rsidP="00761FE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4A3EEA">
              <w:rPr>
                <w:rFonts w:ascii="Arial" w:hAnsi="Arial" w:cs="Arial"/>
                <w:b/>
              </w:rPr>
              <w:t>Total</w:t>
            </w:r>
          </w:p>
        </w:tc>
      </w:tr>
      <w:tr w:rsidR="00515352" w:rsidTr="00761FEE">
        <w:trPr>
          <w:trHeight w:val="765"/>
        </w:trPr>
        <w:tc>
          <w:tcPr>
            <w:tcW w:w="2972" w:type="dxa"/>
          </w:tcPr>
          <w:p w:rsidR="00515352" w:rsidRPr="00FE6181" w:rsidRDefault="00515352" w:rsidP="0051535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Salada de alface, agrião e beterraba (15</w:t>
            </w:r>
            <w:r w:rsidRPr="00FE6181">
              <w:rPr>
                <w:rFonts w:ascii="Arial" w:hAnsi="Arial" w:cs="Arial"/>
              </w:rPr>
              <w:t>/04/2024)</w:t>
            </w:r>
          </w:p>
        </w:tc>
        <w:tc>
          <w:tcPr>
            <w:tcW w:w="2410" w:type="dxa"/>
          </w:tcPr>
          <w:p w:rsidR="00515352" w:rsidRPr="00515352" w:rsidRDefault="00515352" w:rsidP="00761F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515352">
              <w:rPr>
                <w:rFonts w:ascii="Arial" w:hAnsi="Arial" w:cs="Arial"/>
                <w:color w:val="000000" w:themeColor="text1"/>
              </w:rPr>
              <w:t>0</w:t>
            </w:r>
            <w:r>
              <w:rPr>
                <w:rFonts w:ascii="Arial" w:hAnsi="Arial" w:cs="Arial"/>
                <w:color w:val="000000" w:themeColor="text1"/>
              </w:rPr>
              <w:t>,1</w:t>
            </w:r>
            <w:r w:rsidRPr="00515352">
              <w:rPr>
                <w:rFonts w:ascii="Arial" w:hAnsi="Arial" w:cs="Arial"/>
                <w:color w:val="000000" w:themeColor="text1"/>
              </w:rPr>
              <w:t xml:space="preserve"> Kg</w:t>
            </w:r>
          </w:p>
        </w:tc>
        <w:tc>
          <w:tcPr>
            <w:tcW w:w="2268" w:type="dxa"/>
          </w:tcPr>
          <w:p w:rsidR="00515352" w:rsidRPr="00515352" w:rsidRDefault="00515352" w:rsidP="00761FEE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515352">
              <w:rPr>
                <w:rFonts w:ascii="Arial" w:hAnsi="Arial" w:cs="Arial"/>
                <w:color w:val="000000" w:themeColor="text1"/>
              </w:rPr>
              <w:t>0</w:t>
            </w:r>
            <w:r>
              <w:rPr>
                <w:rFonts w:ascii="Arial" w:hAnsi="Arial" w:cs="Arial"/>
                <w:color w:val="000000" w:themeColor="text1"/>
              </w:rPr>
              <w:t>,1</w:t>
            </w:r>
            <w:r w:rsidRPr="00515352">
              <w:rPr>
                <w:rFonts w:ascii="Arial" w:hAnsi="Arial" w:cs="Arial"/>
                <w:color w:val="000000" w:themeColor="text1"/>
              </w:rPr>
              <w:t xml:space="preserve"> Kg</w:t>
            </w:r>
          </w:p>
        </w:tc>
        <w:tc>
          <w:tcPr>
            <w:tcW w:w="1276" w:type="dxa"/>
            <w:shd w:val="clear" w:color="auto" w:fill="E7E6E6" w:themeFill="background2"/>
          </w:tcPr>
          <w:p w:rsidR="00515352" w:rsidRPr="00FE6181" w:rsidRDefault="00515352" w:rsidP="00515352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0,2 Kg</w:t>
            </w:r>
          </w:p>
        </w:tc>
      </w:tr>
      <w:tr w:rsidR="00515352" w:rsidTr="00761FEE">
        <w:tc>
          <w:tcPr>
            <w:tcW w:w="2972" w:type="dxa"/>
          </w:tcPr>
          <w:p w:rsidR="00515352" w:rsidRPr="00FE6181" w:rsidRDefault="00515352" w:rsidP="00515352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E6181">
              <w:rPr>
                <w:rFonts w:ascii="Arial" w:hAnsi="Arial" w:cs="Arial"/>
              </w:rPr>
              <w:lastRenderedPageBreak/>
              <w:t xml:space="preserve">Salada de </w:t>
            </w:r>
            <w:r>
              <w:rPr>
                <w:rFonts w:ascii="Arial" w:hAnsi="Arial" w:cs="Arial"/>
              </w:rPr>
              <w:t>alface,</w:t>
            </w:r>
            <w:r w:rsidRPr="00FE6181">
              <w:rPr>
                <w:rFonts w:ascii="Arial" w:hAnsi="Arial" w:cs="Arial"/>
              </w:rPr>
              <w:t xml:space="preserve"> couve-roxa</w:t>
            </w:r>
            <w:r>
              <w:rPr>
                <w:rFonts w:ascii="Arial" w:hAnsi="Arial" w:cs="Arial"/>
              </w:rPr>
              <w:t xml:space="preserve"> e rúcula (16</w:t>
            </w:r>
            <w:r w:rsidRPr="00FE6181">
              <w:rPr>
                <w:rFonts w:ascii="Arial" w:hAnsi="Arial" w:cs="Arial"/>
              </w:rPr>
              <w:t>/04/2024)</w:t>
            </w:r>
          </w:p>
        </w:tc>
        <w:tc>
          <w:tcPr>
            <w:tcW w:w="2410" w:type="dxa"/>
          </w:tcPr>
          <w:p w:rsidR="00515352" w:rsidRDefault="00515352" w:rsidP="00761FEE">
            <w:pPr>
              <w:jc w:val="center"/>
            </w:pPr>
            <w:r w:rsidRPr="0027686F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,8</w:t>
            </w:r>
            <w:r w:rsidRPr="0027686F">
              <w:rPr>
                <w:rFonts w:ascii="Arial" w:hAnsi="Arial" w:cs="Arial"/>
              </w:rPr>
              <w:t xml:space="preserve"> Kg</w:t>
            </w:r>
          </w:p>
        </w:tc>
        <w:tc>
          <w:tcPr>
            <w:tcW w:w="2268" w:type="dxa"/>
          </w:tcPr>
          <w:p w:rsidR="00515352" w:rsidRDefault="00515352" w:rsidP="00761FEE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 Kg</w:t>
            </w:r>
          </w:p>
        </w:tc>
        <w:tc>
          <w:tcPr>
            <w:tcW w:w="1276" w:type="dxa"/>
            <w:shd w:val="clear" w:color="auto" w:fill="E7E6E6" w:themeFill="background2"/>
          </w:tcPr>
          <w:p w:rsidR="00515352" w:rsidRPr="00FE6181" w:rsidRDefault="00515352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1,3 Kg</w:t>
            </w:r>
          </w:p>
        </w:tc>
      </w:tr>
      <w:tr w:rsidR="00515352" w:rsidTr="00761FEE">
        <w:tc>
          <w:tcPr>
            <w:tcW w:w="2972" w:type="dxa"/>
            <w:shd w:val="clear" w:color="auto" w:fill="E7E6E6" w:themeFill="background2"/>
          </w:tcPr>
          <w:p w:rsidR="00515352" w:rsidRPr="00FE6181" w:rsidRDefault="00515352" w:rsidP="00761FEE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FE6181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2410" w:type="dxa"/>
            <w:shd w:val="clear" w:color="auto" w:fill="E7E6E6" w:themeFill="background2"/>
          </w:tcPr>
          <w:p w:rsidR="00515352" w:rsidRPr="00FE6181" w:rsidRDefault="00515352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0,9 Kg</w:t>
            </w:r>
          </w:p>
        </w:tc>
        <w:tc>
          <w:tcPr>
            <w:tcW w:w="2268" w:type="dxa"/>
            <w:shd w:val="clear" w:color="auto" w:fill="E7E6E6" w:themeFill="background2"/>
          </w:tcPr>
          <w:p w:rsidR="00515352" w:rsidRPr="00FE6181" w:rsidRDefault="00515352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0,6 Kg</w:t>
            </w:r>
          </w:p>
        </w:tc>
        <w:tc>
          <w:tcPr>
            <w:tcW w:w="1276" w:type="dxa"/>
            <w:shd w:val="clear" w:color="auto" w:fill="E7E6E6" w:themeFill="background2"/>
          </w:tcPr>
          <w:p w:rsidR="00515352" w:rsidRPr="00FE6181" w:rsidRDefault="00515352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1,5 Kg</w:t>
            </w:r>
          </w:p>
        </w:tc>
      </w:tr>
    </w:tbl>
    <w:p w:rsidR="004118A2" w:rsidRDefault="004118A2" w:rsidP="004118A2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00979C" wp14:editId="1BC53FD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2343" cy="313508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343" cy="3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Default="00C3216F" w:rsidP="004118A2">
                            <w:pPr>
                              <w:tabs>
                                <w:tab w:val="left" w:pos="421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Tabela 20: </w:t>
                            </w:r>
                            <w:r w:rsidRPr="004118A2">
                              <w:rPr>
                                <w:rFonts w:ascii="Arial" w:hAnsi="Arial" w:cs="Arial"/>
                              </w:rPr>
                              <w:t>Distribuição do peso dos restos relativ</w:t>
                            </w:r>
                            <w:r>
                              <w:rPr>
                                <w:rFonts w:ascii="Arial" w:hAnsi="Arial" w:cs="Arial"/>
                              </w:rPr>
                              <w:t>amente ao tipo de salada servida</w:t>
                            </w:r>
                            <w:r w:rsidRPr="004118A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C3216F" w:rsidRPr="0064030A" w:rsidRDefault="00C3216F" w:rsidP="004118A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0979C" id="Caixa de texto 36" o:spid="_x0000_s1045" type="#_x0000_t202" style="position:absolute;margin-left:0;margin-top:0;width:447.45pt;height:24.7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" fillcolor="white [3201]" stroked="f" strokeweight=".5pt">
                <v:textbox>
                  <w:txbxContent>
                    <w:p w:rsidR="00C3216F" w:rsidRDefault="00C3216F" w:rsidP="004118A2">
                      <w:pPr>
                        <w:tabs>
                          <w:tab w:val="left" w:pos="421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Tabela 20: </w:t>
                      </w:r>
                      <w:r w:rsidRPr="004118A2">
                        <w:rPr>
                          <w:rFonts w:ascii="Arial" w:hAnsi="Arial" w:cs="Arial"/>
                        </w:rPr>
                        <w:t>Distribuição do peso dos restos relativ</w:t>
                      </w:r>
                      <w:r>
                        <w:rPr>
                          <w:rFonts w:ascii="Arial" w:hAnsi="Arial" w:cs="Arial"/>
                        </w:rPr>
                        <w:t>amente ao tipo de salada servida</w:t>
                      </w:r>
                      <w:r w:rsidRPr="004118A2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C3216F" w:rsidRPr="0064030A" w:rsidRDefault="00C3216F" w:rsidP="004118A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18A2" w:rsidRDefault="004118A2" w:rsidP="004118A2">
      <w:pPr>
        <w:spacing w:after="160" w:line="259" w:lineRule="auto"/>
        <w:rPr>
          <w:rFonts w:ascii="Arial" w:hAnsi="Arial" w:cs="Arial"/>
        </w:rPr>
      </w:pPr>
    </w:p>
    <w:p w:rsidR="0060380F" w:rsidRDefault="000225BE" w:rsidP="000225B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Onde verificou-se maior desperdício, por criança, foi na s</w:t>
      </w:r>
      <w:r w:rsidRPr="000225BE">
        <w:rPr>
          <w:rFonts w:ascii="Arial" w:hAnsi="Arial" w:cs="Arial"/>
        </w:rPr>
        <w:t>alada de alface, couve-roxa e rúcula</w:t>
      </w:r>
      <w:r>
        <w:rPr>
          <w:rFonts w:ascii="Arial" w:hAnsi="Arial" w:cs="Arial"/>
        </w:rPr>
        <w:t xml:space="preserve"> (n=0,004 Kg). </w:t>
      </w:r>
    </w:p>
    <w:tbl>
      <w:tblPr>
        <w:tblStyle w:val="TabelacomGrelhaClara"/>
        <w:tblpPr w:leftFromText="141" w:rightFromText="141" w:vertAnchor="text" w:horzAnchor="margin" w:tblpXSpec="center" w:tblpY="324"/>
        <w:tblW w:w="0" w:type="auto"/>
        <w:tblLook w:val="04A0" w:firstRow="1" w:lastRow="0" w:firstColumn="1" w:lastColumn="0" w:noHBand="0" w:noVBand="1"/>
      </w:tblPr>
      <w:tblGrid>
        <w:gridCol w:w="3428"/>
        <w:gridCol w:w="3230"/>
      </w:tblGrid>
      <w:tr w:rsidR="00515352" w:rsidTr="00761FEE">
        <w:tc>
          <w:tcPr>
            <w:tcW w:w="3428" w:type="dxa"/>
          </w:tcPr>
          <w:p w:rsidR="00515352" w:rsidRPr="004A3EEA" w:rsidRDefault="00515352" w:rsidP="00761FEE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Salada</w:t>
            </w:r>
          </w:p>
        </w:tc>
        <w:tc>
          <w:tcPr>
            <w:tcW w:w="3230" w:type="dxa"/>
            <w:shd w:val="clear" w:color="auto" w:fill="E7E6E6" w:themeFill="background2"/>
          </w:tcPr>
          <w:p w:rsidR="00515352" w:rsidRPr="00A265BC" w:rsidRDefault="00515352" w:rsidP="00761FEE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265BC">
              <w:rPr>
                <w:rFonts w:ascii="Arial" w:hAnsi="Arial" w:cs="Arial"/>
                <w:b/>
              </w:rPr>
              <w:t>Peso dos restos por criança</w:t>
            </w:r>
          </w:p>
        </w:tc>
      </w:tr>
      <w:tr w:rsidR="00515352" w:rsidTr="00761FEE">
        <w:trPr>
          <w:trHeight w:val="249"/>
        </w:trPr>
        <w:tc>
          <w:tcPr>
            <w:tcW w:w="3428" w:type="dxa"/>
          </w:tcPr>
          <w:p w:rsidR="00515352" w:rsidRPr="00FE6181" w:rsidRDefault="00515352" w:rsidP="00515352">
            <w:pPr>
              <w:spacing w:line="36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Salada de alface, agrião e beterraba (15</w:t>
            </w:r>
            <w:r w:rsidRPr="00FE6181">
              <w:rPr>
                <w:rFonts w:ascii="Arial" w:hAnsi="Arial" w:cs="Arial"/>
              </w:rPr>
              <w:t>/04/2024)</w:t>
            </w:r>
          </w:p>
        </w:tc>
        <w:tc>
          <w:tcPr>
            <w:tcW w:w="3230" w:type="dxa"/>
            <w:shd w:val="clear" w:color="auto" w:fill="E7E6E6" w:themeFill="background2"/>
            <w:vAlign w:val="bottom"/>
          </w:tcPr>
          <w:p w:rsidR="00515352" w:rsidRPr="00A265BC" w:rsidRDefault="00515352" w:rsidP="00515352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0,001</w:t>
            </w:r>
            <w:r w:rsidRPr="00A265BC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515352" w:rsidTr="00761FEE">
        <w:tc>
          <w:tcPr>
            <w:tcW w:w="3428" w:type="dxa"/>
          </w:tcPr>
          <w:p w:rsidR="00515352" w:rsidRPr="00FE6181" w:rsidRDefault="00515352" w:rsidP="00515352">
            <w:pPr>
              <w:spacing w:line="360" w:lineRule="auto"/>
              <w:jc w:val="right"/>
              <w:rPr>
                <w:rFonts w:ascii="Arial" w:hAnsi="Arial" w:cs="Arial"/>
              </w:rPr>
            </w:pPr>
            <w:r w:rsidRPr="00FE6181">
              <w:rPr>
                <w:rFonts w:ascii="Arial" w:hAnsi="Arial" w:cs="Arial"/>
              </w:rPr>
              <w:t xml:space="preserve">Salada de </w:t>
            </w:r>
            <w:r>
              <w:rPr>
                <w:rFonts w:ascii="Arial" w:hAnsi="Arial" w:cs="Arial"/>
              </w:rPr>
              <w:t>alface,</w:t>
            </w:r>
            <w:r w:rsidRPr="00FE6181">
              <w:rPr>
                <w:rFonts w:ascii="Arial" w:hAnsi="Arial" w:cs="Arial"/>
              </w:rPr>
              <w:t xml:space="preserve"> couve-roxa</w:t>
            </w:r>
            <w:r>
              <w:rPr>
                <w:rFonts w:ascii="Arial" w:hAnsi="Arial" w:cs="Arial"/>
              </w:rPr>
              <w:t xml:space="preserve"> e rúcula (16</w:t>
            </w:r>
            <w:r w:rsidRPr="00FE6181">
              <w:rPr>
                <w:rFonts w:ascii="Arial" w:hAnsi="Arial" w:cs="Arial"/>
              </w:rPr>
              <w:t>/04/2024)</w:t>
            </w:r>
          </w:p>
        </w:tc>
        <w:tc>
          <w:tcPr>
            <w:tcW w:w="3230" w:type="dxa"/>
            <w:shd w:val="clear" w:color="auto" w:fill="E7E6E6" w:themeFill="background2"/>
            <w:vAlign w:val="bottom"/>
          </w:tcPr>
          <w:p w:rsidR="00515352" w:rsidRPr="00A265BC" w:rsidRDefault="00515352" w:rsidP="00515352">
            <w:pPr>
              <w:spacing w:line="360" w:lineRule="auto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0,004</w:t>
            </w:r>
            <w:r w:rsidRPr="00A265BC">
              <w:rPr>
                <w:rFonts w:ascii="Arial" w:hAnsi="Arial" w:cs="Arial"/>
                <w:color w:val="000000"/>
              </w:rPr>
              <w:t xml:space="preserve"> Kg</w:t>
            </w:r>
          </w:p>
        </w:tc>
      </w:tr>
      <w:tr w:rsidR="00515352" w:rsidTr="00761FEE">
        <w:tc>
          <w:tcPr>
            <w:tcW w:w="3428" w:type="dxa"/>
            <w:shd w:val="clear" w:color="auto" w:fill="E7E6E6" w:themeFill="background2"/>
          </w:tcPr>
          <w:p w:rsidR="00515352" w:rsidRPr="004F4AB8" w:rsidRDefault="00515352" w:rsidP="00761FEE">
            <w:pPr>
              <w:spacing w:line="360" w:lineRule="auto"/>
              <w:jc w:val="right"/>
              <w:rPr>
                <w:rFonts w:ascii="Arial" w:hAnsi="Arial" w:cs="Arial"/>
                <w:b/>
              </w:rPr>
            </w:pPr>
            <w:r w:rsidRPr="004F4AB8">
              <w:rPr>
                <w:rFonts w:ascii="Arial" w:hAnsi="Arial" w:cs="Arial"/>
                <w:b/>
              </w:rPr>
              <w:t>Total</w:t>
            </w:r>
          </w:p>
        </w:tc>
        <w:tc>
          <w:tcPr>
            <w:tcW w:w="3230" w:type="dxa"/>
            <w:shd w:val="clear" w:color="auto" w:fill="E7E6E6" w:themeFill="background2"/>
            <w:vAlign w:val="bottom"/>
          </w:tcPr>
          <w:p w:rsidR="00515352" w:rsidRPr="00A265BC" w:rsidRDefault="00515352" w:rsidP="00761FEE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0,005</w:t>
            </w:r>
            <w:r w:rsidRPr="00A265BC">
              <w:rPr>
                <w:rFonts w:ascii="Arial" w:hAnsi="Arial" w:cs="Arial"/>
                <w:b/>
                <w:color w:val="000000"/>
              </w:rPr>
              <w:t xml:space="preserve"> Kg</w:t>
            </w:r>
          </w:p>
        </w:tc>
      </w:tr>
    </w:tbl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60380F" w:rsidRDefault="004118A2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D31223" wp14:editId="3D6BAE18">
                <wp:simplePos x="0" y="0"/>
                <wp:positionH relativeFrom="margin">
                  <wp:align>left</wp:align>
                </wp:positionH>
                <wp:positionV relativeFrom="paragraph">
                  <wp:posOffset>91440</wp:posOffset>
                </wp:positionV>
                <wp:extent cx="5682343" cy="313508"/>
                <wp:effectExtent l="0" t="0" r="0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343" cy="3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Default="00C3216F" w:rsidP="004118A2">
                            <w:pPr>
                              <w:tabs>
                                <w:tab w:val="left" w:pos="421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Tabela 21: </w:t>
                            </w:r>
                            <w:r w:rsidRPr="004118A2">
                              <w:rPr>
                                <w:rFonts w:ascii="Arial" w:hAnsi="Arial" w:cs="Arial"/>
                              </w:rPr>
                              <w:t>Peso dos resto</w:t>
                            </w:r>
                            <w:r>
                              <w:rPr>
                                <w:rFonts w:ascii="Arial" w:hAnsi="Arial" w:cs="Arial"/>
                              </w:rPr>
                              <w:t>s, por criança, de acordo com o tipo de salada servida.</w:t>
                            </w:r>
                          </w:p>
                          <w:p w:rsidR="00C3216F" w:rsidRPr="0064030A" w:rsidRDefault="00C3216F" w:rsidP="004118A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1223" id="Caixa de texto 37" o:spid="_x0000_s1046" type="#_x0000_t202" style="position:absolute;margin-left:0;margin-top:7.2pt;width:447.45pt;height:24.7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" fillcolor="white [3201]" stroked="f" strokeweight=".5pt">
                <v:textbox>
                  <w:txbxContent>
                    <w:p w:rsidR="00C3216F" w:rsidRDefault="00C3216F" w:rsidP="004118A2">
                      <w:pPr>
                        <w:tabs>
                          <w:tab w:val="left" w:pos="421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Tabela 21: </w:t>
                      </w:r>
                      <w:r w:rsidRPr="004118A2">
                        <w:rPr>
                          <w:rFonts w:ascii="Arial" w:hAnsi="Arial" w:cs="Arial"/>
                        </w:rPr>
                        <w:t>Peso dos resto</w:t>
                      </w:r>
                      <w:r>
                        <w:rPr>
                          <w:rFonts w:ascii="Arial" w:hAnsi="Arial" w:cs="Arial"/>
                        </w:rPr>
                        <w:t>s, por criança, de acordo com o tipo de salada servida.</w:t>
                      </w:r>
                    </w:p>
                    <w:p w:rsidR="00C3216F" w:rsidRPr="0064030A" w:rsidRDefault="00C3216F" w:rsidP="004118A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0380F" w:rsidRDefault="0060380F">
      <w:pPr>
        <w:spacing w:after="160" w:line="259" w:lineRule="auto"/>
        <w:rPr>
          <w:rFonts w:ascii="Arial" w:hAnsi="Arial" w:cs="Arial"/>
        </w:rPr>
      </w:pPr>
    </w:p>
    <w:p w:rsidR="00B006F7" w:rsidRPr="00BD1B2E" w:rsidRDefault="000225BE" w:rsidP="000225BE">
      <w:pPr>
        <w:pStyle w:val="Cabealho1"/>
        <w:spacing w:line="360" w:lineRule="auto"/>
        <w:rPr>
          <w:rFonts w:ascii="Arial" w:hAnsi="Arial" w:cs="Arial"/>
          <w:b/>
          <w:color w:val="auto"/>
          <w:sz w:val="28"/>
        </w:rPr>
      </w:pPr>
      <w:bookmarkStart w:id="14" w:name="_Toc170392935"/>
      <w:r w:rsidRPr="00BD1B2E">
        <w:rPr>
          <w:rFonts w:ascii="Arial" w:hAnsi="Arial" w:cs="Arial"/>
          <w:b/>
          <w:color w:val="auto"/>
          <w:sz w:val="28"/>
        </w:rPr>
        <w:t>4.2.4 Avaliação da Satisfação da Ementa</w:t>
      </w:r>
      <w:bookmarkEnd w:id="14"/>
    </w:p>
    <w:p w:rsidR="000225BE" w:rsidRDefault="000225BE" w:rsidP="000225BE">
      <w:pPr>
        <w:spacing w:line="360" w:lineRule="auto"/>
        <w:jc w:val="both"/>
      </w:pPr>
      <w:r w:rsidRPr="000225BE">
        <w:rPr>
          <w:rFonts w:ascii="Arial" w:hAnsi="Arial" w:cs="Arial"/>
        </w:rPr>
        <w:t xml:space="preserve">Através da realização de um Inquérito de Satisfação da Ementa Escolar, apresenta-se, nos gráficos </w:t>
      </w:r>
      <w:r w:rsidR="00BC2427">
        <w:rPr>
          <w:rFonts w:ascii="Arial" w:hAnsi="Arial" w:cs="Arial"/>
        </w:rPr>
        <w:t>seguintes</w:t>
      </w:r>
      <w:r w:rsidRPr="000225BE">
        <w:rPr>
          <w:rFonts w:ascii="Arial" w:hAnsi="Arial" w:cs="Arial"/>
        </w:rPr>
        <w:t>, os resultados obtidos na semana durante o projeto-piloto</w:t>
      </w:r>
      <w:r w:rsidRPr="000225BE">
        <w:t>.</w:t>
      </w:r>
    </w:p>
    <w:p w:rsidR="005F1332" w:rsidRPr="005F1332" w:rsidRDefault="005F1332" w:rsidP="005F1332">
      <w:pPr>
        <w:spacing w:line="360" w:lineRule="auto"/>
        <w:jc w:val="both"/>
        <w:rPr>
          <w:rFonts w:ascii="Arial" w:hAnsi="Arial" w:cs="Arial"/>
        </w:rPr>
      </w:pPr>
      <w:r w:rsidRPr="005F1332">
        <w:rPr>
          <w:rFonts w:ascii="Arial" w:hAnsi="Arial" w:cs="Arial"/>
        </w:rPr>
        <w:t>O creme de legumes foi o prato de sopa servido mais bem avaliado, onde 40% dos inquiridos mostraram-se “Completamente Satisfeito”.</w:t>
      </w:r>
      <w:r>
        <w:rPr>
          <w:rFonts w:ascii="Arial" w:hAnsi="Arial" w:cs="Arial"/>
        </w:rPr>
        <w:t xml:space="preserve"> Em contrapartida, a sopa de nabiças obteve avaliação negativa, sendo que 75% dos inquiridos responderam “Nada Satisfeito”.</w:t>
      </w:r>
    </w:p>
    <w:p w:rsidR="00912217" w:rsidRDefault="00F10B63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159449" wp14:editId="1CE6A2E4">
                <wp:simplePos x="0" y="0"/>
                <wp:positionH relativeFrom="margin">
                  <wp:align>right</wp:align>
                </wp:positionH>
                <wp:positionV relativeFrom="paragraph">
                  <wp:posOffset>3207385</wp:posOffset>
                </wp:positionV>
                <wp:extent cx="5400040" cy="313508"/>
                <wp:effectExtent l="0" t="0" r="0" b="0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3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Default="00C3216F" w:rsidP="004118A2">
                            <w:pPr>
                              <w:tabs>
                                <w:tab w:val="left" w:pos="421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Gráfico 4: </w:t>
                            </w:r>
                            <w:r w:rsidRPr="004118A2">
                              <w:rPr>
                                <w:rFonts w:ascii="Arial" w:hAnsi="Arial" w:cs="Arial"/>
                              </w:rPr>
                              <w:t>Nível de satisfação com o prato de sopa servido.</w:t>
                            </w:r>
                          </w:p>
                          <w:p w:rsidR="00C3216F" w:rsidRPr="0064030A" w:rsidRDefault="00C3216F" w:rsidP="004118A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59449" id="Caixa de texto 38" o:spid="_x0000_s1047" type="#_x0000_t202" style="position:absolute;left:0;text-align:left;margin-left:374pt;margin-top:252.55pt;width:425.2pt;height:24.7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" fillcolor="white [3201]" stroked="f" strokeweight=".5pt">
                <v:textbox>
                  <w:txbxContent>
                    <w:p w:rsidR="00C3216F" w:rsidRDefault="00C3216F" w:rsidP="004118A2">
                      <w:pPr>
                        <w:tabs>
                          <w:tab w:val="left" w:pos="421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Gráfico 4: </w:t>
                      </w:r>
                      <w:r w:rsidRPr="004118A2">
                        <w:rPr>
                          <w:rFonts w:ascii="Arial" w:hAnsi="Arial" w:cs="Arial"/>
                        </w:rPr>
                        <w:t>Nível de satisfação com o prato de sopa servido.</w:t>
                      </w:r>
                    </w:p>
                    <w:p w:rsidR="00C3216F" w:rsidRPr="0064030A" w:rsidRDefault="00C3216F" w:rsidP="004118A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12217">
        <w:rPr>
          <w:rFonts w:ascii="Arial" w:hAnsi="Arial" w:cs="Arial"/>
          <w:noProof/>
          <w:lang w:eastAsia="pt-PT"/>
        </w:rPr>
        <w:drawing>
          <wp:inline distT="0" distB="0" distL="0" distR="0" wp14:anchorId="0CE0A680" wp14:editId="21602650">
            <wp:extent cx="5400040" cy="3150235"/>
            <wp:effectExtent l="0" t="0" r="10160" b="12065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118A2" w:rsidRDefault="004118A2" w:rsidP="00542E7A">
      <w:pPr>
        <w:spacing w:line="360" w:lineRule="auto"/>
        <w:jc w:val="both"/>
        <w:rPr>
          <w:rFonts w:ascii="Arial" w:hAnsi="Arial" w:cs="Arial"/>
        </w:rPr>
      </w:pPr>
    </w:p>
    <w:p w:rsidR="00784286" w:rsidRDefault="002909B1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Face ao prato principal, o melhor avaliado foi a</w:t>
      </w:r>
      <w:r w:rsidR="00CE617D">
        <w:rPr>
          <w:rFonts w:ascii="Arial" w:hAnsi="Arial" w:cs="Arial"/>
        </w:rPr>
        <w:t xml:space="preserve"> f</w:t>
      </w:r>
      <w:r>
        <w:rPr>
          <w:rFonts w:ascii="Arial" w:hAnsi="Arial" w:cs="Arial"/>
        </w:rPr>
        <w:t xml:space="preserve">eijoada de cogumelos com arroz, </w:t>
      </w:r>
      <w:r w:rsidR="0033024D">
        <w:rPr>
          <w:rFonts w:ascii="Arial" w:hAnsi="Arial" w:cs="Arial"/>
        </w:rPr>
        <w:t xml:space="preserve">onde </w:t>
      </w:r>
      <w:r>
        <w:rPr>
          <w:rFonts w:ascii="Arial" w:hAnsi="Arial" w:cs="Arial"/>
        </w:rPr>
        <w:t xml:space="preserve">60% dos inquiridos mostraram-se </w:t>
      </w:r>
      <w:r w:rsidR="00AF3A75">
        <w:rPr>
          <w:rFonts w:ascii="Arial" w:hAnsi="Arial" w:cs="Arial"/>
        </w:rPr>
        <w:t>“</w:t>
      </w:r>
      <w:r>
        <w:rPr>
          <w:rFonts w:ascii="Arial" w:hAnsi="Arial" w:cs="Arial"/>
        </w:rPr>
        <w:t>Completamente Satisfeito</w:t>
      </w:r>
      <w:r w:rsidR="00AF3A75">
        <w:rPr>
          <w:rFonts w:ascii="Arial" w:hAnsi="Arial" w:cs="Arial"/>
        </w:rPr>
        <w:t>”</w:t>
      </w:r>
      <w:r>
        <w:rPr>
          <w:rFonts w:ascii="Arial" w:hAnsi="Arial" w:cs="Arial"/>
        </w:rPr>
        <w:t xml:space="preserve"> com o prato. </w:t>
      </w:r>
      <w:r w:rsidR="00CE617D">
        <w:rPr>
          <w:rFonts w:ascii="Arial" w:hAnsi="Arial" w:cs="Arial"/>
        </w:rPr>
        <w:t>O prato Tofu à Brás</w:t>
      </w:r>
      <w:r w:rsidR="00AF3A75">
        <w:rPr>
          <w:rFonts w:ascii="Arial" w:hAnsi="Arial" w:cs="Arial"/>
        </w:rPr>
        <w:t xml:space="preserve"> obteve avaliação negativa, dado que 75% dos inquiridos </w:t>
      </w:r>
      <w:r w:rsidR="00CE617D">
        <w:rPr>
          <w:rFonts w:ascii="Arial" w:hAnsi="Arial" w:cs="Arial"/>
        </w:rPr>
        <w:t xml:space="preserve">manifestaram-se </w:t>
      </w:r>
      <w:r w:rsidR="00AF3A75">
        <w:rPr>
          <w:rFonts w:ascii="Arial" w:hAnsi="Arial" w:cs="Arial"/>
        </w:rPr>
        <w:t xml:space="preserve">“Nada Satisfeito”. </w:t>
      </w:r>
      <w:r w:rsidR="00CE617D">
        <w:rPr>
          <w:rFonts w:ascii="Arial" w:hAnsi="Arial" w:cs="Arial"/>
        </w:rPr>
        <w:t xml:space="preserve">Relativamente ao prato Alho-francês à Brás não foram registadas respostas ao inquérito por parte da comunidade escolar. </w:t>
      </w:r>
    </w:p>
    <w:p w:rsidR="00784286" w:rsidRDefault="00784286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inline distT="0" distB="0" distL="0" distR="0" wp14:anchorId="0FCED647" wp14:editId="0CFF2981">
            <wp:extent cx="5400040" cy="3150235"/>
            <wp:effectExtent l="0" t="0" r="10160" b="12065"/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118A2" w:rsidRDefault="004118A2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672125" wp14:editId="5B6F646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82343" cy="313508"/>
                <wp:effectExtent l="0" t="0" r="0" b="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343" cy="3135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Default="00C3216F" w:rsidP="004118A2">
                            <w:pPr>
                              <w:tabs>
                                <w:tab w:val="left" w:pos="421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Gráfico 5: </w:t>
                            </w:r>
                            <w:r w:rsidRPr="004118A2">
                              <w:rPr>
                                <w:rFonts w:ascii="Arial" w:hAnsi="Arial" w:cs="Arial"/>
                              </w:rPr>
                              <w:t xml:space="preserve">Nível de satisfação com o prato </w:t>
                            </w:r>
                            <w:r>
                              <w:rPr>
                                <w:rFonts w:ascii="Arial" w:hAnsi="Arial" w:cs="Arial"/>
                              </w:rPr>
                              <w:t>principal</w:t>
                            </w:r>
                            <w:r w:rsidRPr="004118A2">
                              <w:rPr>
                                <w:rFonts w:ascii="Arial" w:hAnsi="Arial" w:cs="Arial"/>
                              </w:rPr>
                              <w:t xml:space="preserve"> servido.</w:t>
                            </w:r>
                          </w:p>
                          <w:p w:rsidR="00C3216F" w:rsidRPr="0064030A" w:rsidRDefault="00C3216F" w:rsidP="004118A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72125" id="Caixa de texto 39" o:spid="_x0000_s1048" type="#_x0000_t202" style="position:absolute;left:0;text-align:left;margin-left:0;margin-top:-.05pt;width:447.45pt;height:24.7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" fillcolor="white [3201]" stroked="f" strokeweight=".5pt">
                <v:textbox>
                  <w:txbxContent>
                    <w:p w:rsidR="00C3216F" w:rsidRDefault="00C3216F" w:rsidP="004118A2">
                      <w:pPr>
                        <w:tabs>
                          <w:tab w:val="left" w:pos="421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Gráfico 5: </w:t>
                      </w:r>
                      <w:r w:rsidRPr="004118A2">
                        <w:rPr>
                          <w:rFonts w:ascii="Arial" w:hAnsi="Arial" w:cs="Arial"/>
                        </w:rPr>
                        <w:t xml:space="preserve">Nível de satisfação com o prato </w:t>
                      </w:r>
                      <w:r>
                        <w:rPr>
                          <w:rFonts w:ascii="Arial" w:hAnsi="Arial" w:cs="Arial"/>
                        </w:rPr>
                        <w:t>principal</w:t>
                      </w:r>
                      <w:r w:rsidRPr="004118A2">
                        <w:rPr>
                          <w:rFonts w:ascii="Arial" w:hAnsi="Arial" w:cs="Arial"/>
                        </w:rPr>
                        <w:t xml:space="preserve"> servido.</w:t>
                      </w:r>
                    </w:p>
                    <w:p w:rsidR="00C3216F" w:rsidRPr="0064030A" w:rsidRDefault="00C3216F" w:rsidP="004118A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4286" w:rsidRDefault="005F1332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salada de fruta foi a sobremesa melhor avaliada, com 42,9% dos inquiridos “Completamente Satisfeito”. </w:t>
      </w:r>
    </w:p>
    <w:p w:rsidR="00784286" w:rsidRDefault="00B20003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241EE7" wp14:editId="53C249FA">
                <wp:simplePos x="0" y="0"/>
                <wp:positionH relativeFrom="margin">
                  <wp:align>left</wp:align>
                </wp:positionH>
                <wp:positionV relativeFrom="paragraph">
                  <wp:posOffset>3251109</wp:posOffset>
                </wp:positionV>
                <wp:extent cx="3435532" cy="287383"/>
                <wp:effectExtent l="0" t="0" r="0" b="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532" cy="287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Default="00C3216F" w:rsidP="004118A2">
                            <w:pPr>
                              <w:tabs>
                                <w:tab w:val="left" w:pos="421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Gráfico 6: </w:t>
                            </w:r>
                            <w:r w:rsidRPr="004118A2">
                              <w:rPr>
                                <w:rFonts w:ascii="Arial" w:hAnsi="Arial" w:cs="Arial"/>
                              </w:rPr>
                              <w:t xml:space="preserve">Nível de satisfação com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 sobremesa. </w:t>
                            </w:r>
                          </w:p>
                          <w:p w:rsidR="00C3216F" w:rsidRPr="0064030A" w:rsidRDefault="00C3216F" w:rsidP="004118A2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41EE7" id="Caixa de texto 40" o:spid="_x0000_s1049" type="#_x0000_t202" style="position:absolute;left:0;text-align:left;margin-left:0;margin-top:256pt;width:270.5pt;height:22.65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" fillcolor="white [3201]" stroked="f" strokeweight=".5pt">
                <v:textbox>
                  <w:txbxContent>
                    <w:p w:rsidR="00C3216F" w:rsidRDefault="00C3216F" w:rsidP="004118A2">
                      <w:pPr>
                        <w:tabs>
                          <w:tab w:val="left" w:pos="421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Gráfico 6: </w:t>
                      </w:r>
                      <w:r w:rsidRPr="004118A2">
                        <w:rPr>
                          <w:rFonts w:ascii="Arial" w:hAnsi="Arial" w:cs="Arial"/>
                        </w:rPr>
                        <w:t xml:space="preserve">Nível de satisfação com </w:t>
                      </w:r>
                      <w:r>
                        <w:rPr>
                          <w:rFonts w:ascii="Arial" w:hAnsi="Arial" w:cs="Arial"/>
                        </w:rPr>
                        <w:t xml:space="preserve">a sobremesa. </w:t>
                      </w:r>
                    </w:p>
                    <w:p w:rsidR="00C3216F" w:rsidRPr="0064030A" w:rsidRDefault="00C3216F" w:rsidP="004118A2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5DED">
        <w:rPr>
          <w:rFonts w:ascii="Arial" w:hAnsi="Arial" w:cs="Arial"/>
          <w:noProof/>
          <w:lang w:eastAsia="pt-PT"/>
        </w:rPr>
        <w:drawing>
          <wp:inline distT="0" distB="0" distL="0" distR="0" wp14:anchorId="4A13CC24" wp14:editId="748B4CD4">
            <wp:extent cx="5400040" cy="3150235"/>
            <wp:effectExtent l="0" t="0" r="10160" b="12065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20003" w:rsidRDefault="00B20003" w:rsidP="00542E7A">
      <w:pPr>
        <w:spacing w:line="360" w:lineRule="auto"/>
        <w:jc w:val="both"/>
        <w:rPr>
          <w:rFonts w:ascii="Arial" w:hAnsi="Arial" w:cs="Arial"/>
        </w:rPr>
      </w:pPr>
    </w:p>
    <w:p w:rsidR="00B20003" w:rsidRDefault="00B20003" w:rsidP="00542E7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B20003" w:rsidRDefault="00B20003" w:rsidP="00542E7A">
      <w:pPr>
        <w:spacing w:line="360" w:lineRule="auto"/>
        <w:jc w:val="both"/>
        <w:rPr>
          <w:rFonts w:ascii="Arial" w:hAnsi="Arial" w:cs="Arial"/>
        </w:rPr>
      </w:pPr>
    </w:p>
    <w:p w:rsidR="00B20003" w:rsidRDefault="00B20003" w:rsidP="00542E7A">
      <w:pPr>
        <w:spacing w:line="360" w:lineRule="auto"/>
        <w:jc w:val="both"/>
        <w:rPr>
          <w:rFonts w:ascii="Arial" w:hAnsi="Arial" w:cs="Arial"/>
        </w:rPr>
      </w:pPr>
    </w:p>
    <w:p w:rsidR="00B20003" w:rsidRDefault="00B20003" w:rsidP="00542E7A">
      <w:pPr>
        <w:spacing w:line="360" w:lineRule="auto"/>
        <w:jc w:val="both"/>
        <w:rPr>
          <w:rFonts w:ascii="Arial" w:hAnsi="Arial" w:cs="Arial"/>
        </w:rPr>
      </w:pPr>
    </w:p>
    <w:p w:rsidR="00B20003" w:rsidRDefault="00B20003" w:rsidP="00542E7A">
      <w:pPr>
        <w:spacing w:line="360" w:lineRule="auto"/>
        <w:jc w:val="both"/>
        <w:rPr>
          <w:rFonts w:ascii="Arial" w:hAnsi="Arial" w:cs="Arial"/>
        </w:rPr>
      </w:pPr>
    </w:p>
    <w:p w:rsidR="00B20003" w:rsidRDefault="00B20003" w:rsidP="00542E7A">
      <w:pPr>
        <w:spacing w:line="360" w:lineRule="auto"/>
        <w:jc w:val="both"/>
        <w:rPr>
          <w:rFonts w:ascii="Arial" w:hAnsi="Arial" w:cs="Arial"/>
        </w:rPr>
      </w:pPr>
    </w:p>
    <w:p w:rsidR="00B20003" w:rsidRDefault="00B20003" w:rsidP="00542E7A">
      <w:pPr>
        <w:spacing w:line="360" w:lineRule="auto"/>
        <w:jc w:val="both"/>
        <w:rPr>
          <w:rFonts w:ascii="Arial" w:hAnsi="Arial" w:cs="Arial"/>
        </w:rPr>
      </w:pPr>
    </w:p>
    <w:p w:rsidR="00325091" w:rsidRDefault="007E7A3B" w:rsidP="00F10B63">
      <w:pPr>
        <w:pStyle w:val="Cabealho1"/>
        <w:numPr>
          <w:ilvl w:val="0"/>
          <w:numId w:val="2"/>
        </w:numPr>
        <w:spacing w:line="360" w:lineRule="auto"/>
        <w:ind w:left="284" w:firstLine="0"/>
        <w:rPr>
          <w:rFonts w:ascii="Arial" w:hAnsi="Arial" w:cs="Arial"/>
          <w:b/>
          <w:color w:val="auto"/>
          <w:sz w:val="28"/>
        </w:rPr>
      </w:pPr>
      <w:bookmarkStart w:id="15" w:name="_Toc170392936"/>
      <w:r>
        <w:rPr>
          <w:rFonts w:ascii="Arial" w:hAnsi="Arial" w:cs="Arial"/>
          <w:b/>
          <w:color w:val="auto"/>
          <w:sz w:val="28"/>
        </w:rPr>
        <w:lastRenderedPageBreak/>
        <w:t>Discussão dos Resultados</w:t>
      </w:r>
      <w:bookmarkEnd w:id="15"/>
    </w:p>
    <w:p w:rsidR="00F10B63" w:rsidRDefault="00F10B63" w:rsidP="00A80144">
      <w:pPr>
        <w:spacing w:line="360" w:lineRule="auto"/>
        <w:jc w:val="both"/>
        <w:rPr>
          <w:rFonts w:ascii="Arial" w:hAnsi="Arial" w:cs="Arial"/>
        </w:rPr>
      </w:pPr>
      <w:r w:rsidRPr="00F10B63">
        <w:rPr>
          <w:rFonts w:ascii="Arial" w:hAnsi="Arial" w:cs="Arial"/>
        </w:rPr>
        <w:t>Durante o projeto-piloto registou-se um mai</w:t>
      </w:r>
      <w:r w:rsidR="004552D0">
        <w:rPr>
          <w:rFonts w:ascii="Arial" w:hAnsi="Arial" w:cs="Arial"/>
        </w:rPr>
        <w:t>or número de refeições servidas.</w:t>
      </w:r>
      <w:r w:rsidR="00C32295">
        <w:rPr>
          <w:rFonts w:ascii="Arial" w:hAnsi="Arial" w:cs="Arial"/>
        </w:rPr>
        <w:t xml:space="preserve"> </w:t>
      </w:r>
      <w:r w:rsidR="004552D0" w:rsidRPr="00F10B63">
        <w:rPr>
          <w:rFonts w:ascii="Arial" w:hAnsi="Arial" w:cs="Arial"/>
        </w:rPr>
        <w:t>Comparativamente</w:t>
      </w:r>
      <w:r w:rsidR="001F3E15">
        <w:rPr>
          <w:rFonts w:ascii="Arial" w:hAnsi="Arial" w:cs="Arial"/>
        </w:rPr>
        <w:t xml:space="preserve"> à semana anterior</w:t>
      </w:r>
      <w:r w:rsidR="00C32295">
        <w:rPr>
          <w:rFonts w:ascii="Arial" w:hAnsi="Arial" w:cs="Arial"/>
        </w:rPr>
        <w:t>,</w:t>
      </w:r>
      <w:r w:rsidR="001F3E15">
        <w:rPr>
          <w:rFonts w:ascii="Arial" w:hAnsi="Arial" w:cs="Arial"/>
        </w:rPr>
        <w:t xml:space="preserve"> f</w:t>
      </w:r>
      <w:r w:rsidR="0028319D">
        <w:rPr>
          <w:rFonts w:ascii="Arial" w:hAnsi="Arial" w:cs="Arial"/>
        </w:rPr>
        <w:t xml:space="preserve">oram servidas mais </w:t>
      </w:r>
      <w:r w:rsidR="00A80144">
        <w:rPr>
          <w:rFonts w:ascii="Arial" w:hAnsi="Arial" w:cs="Arial"/>
        </w:rPr>
        <w:t>278</w:t>
      </w:r>
      <w:r w:rsidR="0028319D">
        <w:rPr>
          <w:rFonts w:ascii="Arial" w:hAnsi="Arial" w:cs="Arial"/>
        </w:rPr>
        <w:t xml:space="preserve"> refeições. </w:t>
      </w:r>
    </w:p>
    <w:p w:rsidR="00A02A61" w:rsidRDefault="00F10B63" w:rsidP="00A8014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compra de refeição vegetariana também aumentou, sendo que na semana anterior houve a compra de </w:t>
      </w:r>
      <w:r w:rsidR="0028319D">
        <w:rPr>
          <w:rFonts w:ascii="Arial" w:hAnsi="Arial" w:cs="Arial"/>
        </w:rPr>
        <w:t xml:space="preserve">apenas </w:t>
      </w:r>
      <w:r>
        <w:rPr>
          <w:rFonts w:ascii="Arial" w:hAnsi="Arial" w:cs="Arial"/>
        </w:rPr>
        <w:t xml:space="preserve">5 senhas e durante o piloto de 40 senhas. </w:t>
      </w:r>
      <w:r w:rsidR="00A80144">
        <w:rPr>
          <w:rFonts w:ascii="Arial" w:hAnsi="Arial" w:cs="Arial"/>
        </w:rPr>
        <w:t xml:space="preserve">De notar que, </w:t>
      </w:r>
      <w:r w:rsidRPr="00F10B63">
        <w:rPr>
          <w:rFonts w:ascii="Arial" w:hAnsi="Arial" w:cs="Arial"/>
        </w:rPr>
        <w:t>na compra da senha para o dia 15/04/2024 houve um erro na plataforma</w:t>
      </w:r>
      <w:r w:rsidR="0028319D">
        <w:rPr>
          <w:rFonts w:ascii="Arial" w:hAnsi="Arial" w:cs="Arial"/>
        </w:rPr>
        <w:t xml:space="preserve"> de marcação das refeições, </w:t>
      </w:r>
      <w:r w:rsidRPr="00F10B63">
        <w:rPr>
          <w:rFonts w:ascii="Arial" w:hAnsi="Arial" w:cs="Arial"/>
        </w:rPr>
        <w:t>pelo que muitos alunos se enganaram a comprar a senha e por lapso compraram a do vegetariano</w:t>
      </w:r>
      <w:r w:rsidR="00C32295">
        <w:rPr>
          <w:rFonts w:ascii="Arial" w:hAnsi="Arial" w:cs="Arial"/>
        </w:rPr>
        <w:t xml:space="preserve"> (Tofu à Brás)</w:t>
      </w:r>
      <w:r w:rsidR="0028319D">
        <w:rPr>
          <w:rFonts w:ascii="Arial" w:hAnsi="Arial" w:cs="Arial"/>
        </w:rPr>
        <w:t xml:space="preserve">, o que pode ter tido um impacto no aumento do número de </w:t>
      </w:r>
      <w:r w:rsidR="007D4861">
        <w:rPr>
          <w:rFonts w:ascii="Arial" w:hAnsi="Arial" w:cs="Arial"/>
        </w:rPr>
        <w:t xml:space="preserve">refeições vegetarianas </w:t>
      </w:r>
      <w:r w:rsidR="00A80144">
        <w:rPr>
          <w:rFonts w:ascii="Arial" w:hAnsi="Arial" w:cs="Arial"/>
        </w:rPr>
        <w:t>servida</w:t>
      </w:r>
      <w:r w:rsidR="007D4861">
        <w:rPr>
          <w:rFonts w:ascii="Arial" w:hAnsi="Arial" w:cs="Arial"/>
        </w:rPr>
        <w:t>s</w:t>
      </w:r>
      <w:r w:rsidR="00A02A61">
        <w:rPr>
          <w:rFonts w:ascii="Arial" w:hAnsi="Arial" w:cs="Arial"/>
        </w:rPr>
        <w:t xml:space="preserve">. </w:t>
      </w:r>
    </w:p>
    <w:p w:rsidR="00B53AE6" w:rsidRDefault="00C32295" w:rsidP="00F246D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</w:t>
      </w:r>
      <w:r w:rsidR="00914351">
        <w:rPr>
          <w:rFonts w:ascii="Arial" w:hAnsi="Arial" w:cs="Arial"/>
        </w:rPr>
        <w:t>produtos alimentares utilizados para a confeção da ementa escolar</w:t>
      </w:r>
      <w:r>
        <w:rPr>
          <w:rFonts w:ascii="Arial" w:hAnsi="Arial" w:cs="Arial"/>
        </w:rPr>
        <w:t>, na semana anterior ao projeto-piloto,</w:t>
      </w:r>
      <w:r w:rsidR="00914351">
        <w:rPr>
          <w:rFonts w:ascii="Arial" w:hAnsi="Arial" w:cs="Arial"/>
        </w:rPr>
        <w:t xml:space="preserve"> foram provenientes de distribuidores locais, em exceção do pão, que é fornecido por uma padaria local. </w:t>
      </w:r>
      <w:r>
        <w:rPr>
          <w:rFonts w:ascii="Arial" w:hAnsi="Arial" w:cs="Arial"/>
        </w:rPr>
        <w:t>Contudo, d</w:t>
      </w:r>
      <w:r w:rsidR="00B53AE6">
        <w:rPr>
          <w:rFonts w:ascii="Arial" w:hAnsi="Arial" w:cs="Arial"/>
        </w:rPr>
        <w:t>urant</w:t>
      </w:r>
      <w:r>
        <w:rPr>
          <w:rFonts w:ascii="Arial" w:hAnsi="Arial" w:cs="Arial"/>
        </w:rPr>
        <w:t>e o projeto-pilot</w:t>
      </w:r>
      <w:r w:rsidR="00C373BA">
        <w:rPr>
          <w:rFonts w:ascii="Arial" w:hAnsi="Arial" w:cs="Arial"/>
        </w:rPr>
        <w:t>o foi possível a introdução da Carne de Porco Alentejano na ementa escolar</w:t>
      </w:r>
      <w:r w:rsidR="00B53AE6">
        <w:rPr>
          <w:rFonts w:ascii="Arial" w:hAnsi="Arial" w:cs="Arial"/>
        </w:rPr>
        <w:t xml:space="preserve">. </w:t>
      </w:r>
      <w:r w:rsidR="0012355B">
        <w:rPr>
          <w:rFonts w:ascii="Arial" w:hAnsi="Arial" w:cs="Arial"/>
        </w:rPr>
        <w:t xml:space="preserve">Os restantes produtos alimentares presentas na ementa semanal foram </w:t>
      </w:r>
      <w:r w:rsidR="00B53AE6">
        <w:rPr>
          <w:rFonts w:ascii="Arial" w:hAnsi="Arial" w:cs="Arial"/>
        </w:rPr>
        <w:t>oriundos</w:t>
      </w:r>
      <w:r w:rsidR="0012355B">
        <w:rPr>
          <w:rFonts w:ascii="Arial" w:hAnsi="Arial" w:cs="Arial"/>
        </w:rPr>
        <w:t xml:space="preserve"> de distribuidores, localizados nos Municípios de Castro Verde, Beja e Évora.</w:t>
      </w:r>
      <w:r w:rsidR="00914351">
        <w:rPr>
          <w:rFonts w:ascii="Arial" w:hAnsi="Arial" w:cs="Arial"/>
        </w:rPr>
        <w:t xml:space="preserve"> </w:t>
      </w:r>
    </w:p>
    <w:p w:rsidR="00AD5EB1" w:rsidRDefault="00194C6C" w:rsidP="00F246D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Nas semanas anteriores</w:t>
      </w:r>
      <w:r w:rsidR="00B53AE6">
        <w:rPr>
          <w:rFonts w:ascii="Arial" w:hAnsi="Arial" w:cs="Arial"/>
        </w:rPr>
        <w:t xml:space="preserve"> </w:t>
      </w:r>
      <w:r w:rsidR="001F3E15">
        <w:rPr>
          <w:rFonts w:ascii="Arial" w:hAnsi="Arial" w:cs="Arial"/>
        </w:rPr>
        <w:t>ao</w:t>
      </w:r>
      <w:r w:rsidR="00B53AE6">
        <w:rPr>
          <w:rFonts w:ascii="Arial" w:hAnsi="Arial" w:cs="Arial"/>
        </w:rPr>
        <w:t xml:space="preserve"> piloto foi realizada uma auscultação do mercado, onde o principal problema identificado para o abastecimento da cantina, exclusivamente com produtos locais, foi a capacidade de fornecimento de alimentos, em quantidades suficientes, pelos produtores locais.</w:t>
      </w:r>
      <w:r w:rsidR="001F3E15">
        <w:rPr>
          <w:rFonts w:ascii="Arial" w:hAnsi="Arial" w:cs="Arial"/>
        </w:rPr>
        <w:t xml:space="preserve"> </w:t>
      </w:r>
      <w:r w:rsidR="003E276C">
        <w:rPr>
          <w:rFonts w:ascii="Arial" w:hAnsi="Arial" w:cs="Arial"/>
        </w:rPr>
        <w:t>A c</w:t>
      </w:r>
      <w:r w:rsidR="00E2307F">
        <w:rPr>
          <w:rFonts w:ascii="Arial" w:hAnsi="Arial" w:cs="Arial"/>
        </w:rPr>
        <w:t xml:space="preserve">ontratação pública sustentável </w:t>
      </w:r>
      <w:r w:rsidR="003E276C">
        <w:rPr>
          <w:rFonts w:ascii="Arial" w:hAnsi="Arial" w:cs="Arial"/>
        </w:rPr>
        <w:t xml:space="preserve">permite contornar este problema identificado, </w:t>
      </w:r>
      <w:r w:rsidR="00E2307F">
        <w:rPr>
          <w:rFonts w:ascii="Arial" w:hAnsi="Arial" w:cs="Arial"/>
        </w:rPr>
        <w:t xml:space="preserve">através da criação de critérios de adjudicação e cláusulas de execução que incluem aspetos ambientas e de qualidade. </w:t>
      </w:r>
      <w:r w:rsidR="00FE3443">
        <w:rPr>
          <w:rFonts w:ascii="Arial" w:hAnsi="Arial" w:cs="Arial"/>
        </w:rPr>
        <w:t xml:space="preserve">A partir deste modelo, os produtores locais </w:t>
      </w:r>
      <w:r w:rsidR="00E2307F">
        <w:rPr>
          <w:rFonts w:ascii="Arial" w:hAnsi="Arial" w:cs="Arial"/>
        </w:rPr>
        <w:t>poderão</w:t>
      </w:r>
      <w:r w:rsidR="00FE3443">
        <w:rPr>
          <w:rFonts w:ascii="Arial" w:hAnsi="Arial" w:cs="Arial"/>
        </w:rPr>
        <w:t xml:space="preserve"> ajustar o sistema de produção de acordo com as necessidades </w:t>
      </w:r>
      <w:r w:rsidR="003E276C">
        <w:rPr>
          <w:rFonts w:ascii="Arial" w:hAnsi="Arial" w:cs="Arial"/>
        </w:rPr>
        <w:t>das cantinas escolares</w:t>
      </w:r>
      <w:r w:rsidR="00B564B5">
        <w:rPr>
          <w:rFonts w:ascii="Arial" w:hAnsi="Arial" w:cs="Arial"/>
        </w:rPr>
        <w:t xml:space="preserve">, tendo por base um contrato prévio que os permita escoar a sua produção.  </w:t>
      </w:r>
    </w:p>
    <w:p w:rsidR="00B564B5" w:rsidRDefault="00B564B5" w:rsidP="00F246D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desperdício alimentar também foi umas das temáti</w:t>
      </w:r>
      <w:r w:rsidR="00257A3A">
        <w:rPr>
          <w:rFonts w:ascii="Arial" w:hAnsi="Arial" w:cs="Arial"/>
        </w:rPr>
        <w:t xml:space="preserve">cas abordadas neste </w:t>
      </w:r>
      <w:r w:rsidR="005222C2">
        <w:rPr>
          <w:rFonts w:ascii="Arial" w:hAnsi="Arial" w:cs="Arial"/>
        </w:rPr>
        <w:t>projeto-</w:t>
      </w:r>
      <w:r w:rsidR="00257A3A">
        <w:rPr>
          <w:rFonts w:ascii="Arial" w:hAnsi="Arial" w:cs="Arial"/>
        </w:rPr>
        <w:t xml:space="preserve">piloto. </w:t>
      </w:r>
      <w:r w:rsidR="002904AD">
        <w:rPr>
          <w:rFonts w:ascii="Arial" w:hAnsi="Arial" w:cs="Arial"/>
        </w:rPr>
        <w:t xml:space="preserve">O item da refeição onde se verificou uma diminuição do desperdício alimentar, comparativamente à semana anterior da ação-piloto foi a salada com uma diminuição </w:t>
      </w:r>
      <w:r w:rsidR="003B20F2">
        <w:rPr>
          <w:rFonts w:ascii="Arial" w:hAnsi="Arial" w:cs="Arial"/>
        </w:rPr>
        <w:t xml:space="preserve">de </w:t>
      </w:r>
      <w:r w:rsidR="005222C2">
        <w:rPr>
          <w:rFonts w:ascii="Arial" w:hAnsi="Arial" w:cs="Arial"/>
        </w:rPr>
        <w:t>1,8 Kg, porém foi também o componente da refeição menos produzido.</w:t>
      </w:r>
      <w:r w:rsidR="002904AD">
        <w:rPr>
          <w:rFonts w:ascii="Arial" w:hAnsi="Arial" w:cs="Arial"/>
        </w:rPr>
        <w:t xml:space="preserve"> Em contrapartida, a sopa e o prato principal registaram </w:t>
      </w:r>
      <w:r w:rsidR="003B20F2">
        <w:rPr>
          <w:rFonts w:ascii="Arial" w:hAnsi="Arial" w:cs="Arial"/>
        </w:rPr>
        <w:t>um aumento</w:t>
      </w:r>
      <w:r w:rsidR="002904AD">
        <w:rPr>
          <w:rFonts w:ascii="Arial" w:hAnsi="Arial" w:cs="Arial"/>
        </w:rPr>
        <w:t xml:space="preserve"> significativo</w:t>
      </w:r>
      <w:r w:rsidR="003B20F2">
        <w:rPr>
          <w:rFonts w:ascii="Arial" w:hAnsi="Arial" w:cs="Arial"/>
        </w:rPr>
        <w:t xml:space="preserve">, de 15,6 e 26,5 Kg respetivamente. </w:t>
      </w: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637540</wp:posOffset>
            </wp:positionH>
            <wp:positionV relativeFrom="paragraph">
              <wp:posOffset>0</wp:posOffset>
            </wp:positionV>
            <wp:extent cx="3876675" cy="2733675"/>
            <wp:effectExtent l="0" t="0" r="0" b="0"/>
            <wp:wrapTight wrapText="bothSides">
              <wp:wrapPolygon edited="0">
                <wp:start x="0" y="0"/>
                <wp:lineTo x="0" y="21374"/>
                <wp:lineTo x="21441" y="21374"/>
                <wp:lineTo x="21441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E5D10F" wp14:editId="0E9226E3">
                <wp:simplePos x="0" y="0"/>
                <wp:positionH relativeFrom="margin">
                  <wp:align>right</wp:align>
                </wp:positionH>
                <wp:positionV relativeFrom="paragraph">
                  <wp:posOffset>106045</wp:posOffset>
                </wp:positionV>
                <wp:extent cx="5486400" cy="523875"/>
                <wp:effectExtent l="0" t="0" r="0" b="9525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16F" w:rsidRDefault="00C3216F" w:rsidP="00745839">
                            <w:pPr>
                              <w:tabs>
                                <w:tab w:val="left" w:pos="421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Gráfico 7: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Resultado das pesagens </w:t>
                            </w:r>
                            <w:r w:rsidRPr="00745839">
                              <w:rPr>
                                <w:rFonts w:ascii="Arial" w:hAnsi="Arial" w:cs="Arial"/>
                              </w:rPr>
                              <w:t>do Desperdício Alimentar antes e durante a semana do projeto-piloto.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C3216F" w:rsidRPr="0064030A" w:rsidRDefault="00C3216F" w:rsidP="00745839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D10F" id="Caixa de texto 30" o:spid="_x0000_s1050" type="#_x0000_t202" style="position:absolute;left:0;text-align:left;margin-left:380.8pt;margin-top:8.35pt;width:6in;height:41.2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" fillcolor="white [3201]" stroked="f" strokeweight=".5pt">
                <v:textbox>
                  <w:txbxContent>
                    <w:p w:rsidR="00C3216F" w:rsidRDefault="00C3216F" w:rsidP="00745839">
                      <w:pPr>
                        <w:tabs>
                          <w:tab w:val="left" w:pos="421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Gráfico 7: </w:t>
                      </w:r>
                      <w:r>
                        <w:rPr>
                          <w:rFonts w:ascii="Arial" w:hAnsi="Arial" w:cs="Arial"/>
                        </w:rPr>
                        <w:t xml:space="preserve">Resultado das pesagens </w:t>
                      </w:r>
                      <w:r w:rsidRPr="00745839">
                        <w:rPr>
                          <w:rFonts w:ascii="Arial" w:hAnsi="Arial" w:cs="Arial"/>
                        </w:rPr>
                        <w:t>do Desperdício Alimentar antes e durante a semana do projeto-piloto.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C3216F" w:rsidRPr="0064030A" w:rsidRDefault="00C3216F" w:rsidP="00745839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0811" w:rsidRDefault="00B00811" w:rsidP="00F246D4">
      <w:pPr>
        <w:spacing w:line="360" w:lineRule="auto"/>
        <w:jc w:val="both"/>
        <w:rPr>
          <w:rFonts w:ascii="Arial" w:hAnsi="Arial" w:cs="Arial"/>
        </w:rPr>
      </w:pPr>
    </w:p>
    <w:p w:rsidR="006F18C9" w:rsidRDefault="006F18C9" w:rsidP="006F18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 acordo com estes resultados, torna-se evidente a necessidade de a</w:t>
      </w:r>
      <w:r w:rsidRPr="006F18C9">
        <w:rPr>
          <w:rFonts w:ascii="Arial" w:hAnsi="Arial" w:cs="Arial"/>
        </w:rPr>
        <w:t>umentar a sensi</w:t>
      </w:r>
      <w:r>
        <w:rPr>
          <w:rFonts w:ascii="Arial" w:hAnsi="Arial" w:cs="Arial"/>
        </w:rPr>
        <w:t xml:space="preserve">bilização da população em idade </w:t>
      </w:r>
      <w:r w:rsidRPr="006F18C9">
        <w:rPr>
          <w:rFonts w:ascii="Arial" w:hAnsi="Arial" w:cs="Arial"/>
        </w:rPr>
        <w:t>escolar para a prevenção</w:t>
      </w:r>
      <w:r w:rsidR="00745839">
        <w:rPr>
          <w:rFonts w:ascii="Arial" w:hAnsi="Arial" w:cs="Arial"/>
        </w:rPr>
        <w:t>/diminuição</w:t>
      </w:r>
      <w:r w:rsidRPr="006F18C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 </w:t>
      </w:r>
      <w:r w:rsidRPr="006F18C9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combate ao</w:t>
      </w:r>
      <w:r w:rsidRPr="006F18C9">
        <w:rPr>
          <w:rFonts w:ascii="Arial" w:hAnsi="Arial" w:cs="Arial"/>
        </w:rPr>
        <w:t xml:space="preserve"> desperdício alimentar</w:t>
      </w:r>
      <w:r w:rsidR="003D7C96">
        <w:rPr>
          <w:rFonts w:ascii="Arial" w:hAnsi="Arial" w:cs="Arial"/>
        </w:rPr>
        <w:t>. Bem como,</w:t>
      </w:r>
      <w:r w:rsidR="00B00811">
        <w:rPr>
          <w:rFonts w:ascii="Arial" w:hAnsi="Arial" w:cs="Arial"/>
        </w:rPr>
        <w:t xml:space="preserve"> a promoção da Dieta Mediterrânica, uma ferramenta importante para a mudança dos comportamentos e hábitos alimentares </w:t>
      </w:r>
      <w:r w:rsidR="00E71F00">
        <w:rPr>
          <w:rFonts w:ascii="Arial" w:hAnsi="Arial" w:cs="Arial"/>
        </w:rPr>
        <w:t>das crianças.</w:t>
      </w:r>
    </w:p>
    <w:p w:rsidR="003B0787" w:rsidRDefault="00DB611C" w:rsidP="00F246D4">
      <w:pPr>
        <w:spacing w:line="360" w:lineRule="auto"/>
        <w:jc w:val="both"/>
        <w:rPr>
          <w:rFonts w:ascii="Arial" w:hAnsi="Arial" w:cs="Arial"/>
        </w:rPr>
      </w:pPr>
      <w:r w:rsidRPr="00DB611C">
        <w:rPr>
          <w:rFonts w:ascii="Arial" w:hAnsi="Arial" w:cs="Arial"/>
        </w:rPr>
        <w:t>Foi também objetivo deste piloto conhecer o nível de satisfação os alu</w:t>
      </w:r>
      <w:r w:rsidR="00FE3A43">
        <w:rPr>
          <w:rFonts w:ascii="Arial" w:hAnsi="Arial" w:cs="Arial"/>
        </w:rPr>
        <w:t xml:space="preserve">nos face à ementa implementada. Quanto aos pratos de sopa, o melhor </w:t>
      </w:r>
      <w:r w:rsidR="00C25119">
        <w:rPr>
          <w:rFonts w:ascii="Arial" w:hAnsi="Arial" w:cs="Arial"/>
        </w:rPr>
        <w:t xml:space="preserve">avaliado foi o creme de legumes, </w:t>
      </w:r>
      <w:r w:rsidR="001C6F69">
        <w:rPr>
          <w:rFonts w:ascii="Arial" w:hAnsi="Arial" w:cs="Arial"/>
        </w:rPr>
        <w:t>verificou-se ainda que</w:t>
      </w:r>
      <w:r w:rsidR="00C373BA">
        <w:rPr>
          <w:rFonts w:ascii="Arial" w:hAnsi="Arial" w:cs="Arial"/>
        </w:rPr>
        <w:t>,</w:t>
      </w:r>
      <w:r w:rsidR="001C6F69">
        <w:rPr>
          <w:rFonts w:ascii="Arial" w:hAnsi="Arial" w:cs="Arial"/>
        </w:rPr>
        <w:t xml:space="preserve"> </w:t>
      </w:r>
      <w:r w:rsidR="00C25119">
        <w:rPr>
          <w:rFonts w:ascii="Arial" w:hAnsi="Arial" w:cs="Arial"/>
        </w:rPr>
        <w:t>a disponibilização de sopa</w:t>
      </w:r>
      <w:r w:rsidR="007A103E">
        <w:rPr>
          <w:rFonts w:ascii="Arial" w:hAnsi="Arial" w:cs="Arial"/>
        </w:rPr>
        <w:t>s</w:t>
      </w:r>
      <w:r w:rsidR="00C25119">
        <w:rPr>
          <w:rFonts w:ascii="Arial" w:hAnsi="Arial" w:cs="Arial"/>
        </w:rPr>
        <w:t xml:space="preserve"> tendo por </w:t>
      </w:r>
      <w:r w:rsidR="007A103E">
        <w:rPr>
          <w:rFonts w:ascii="Arial" w:hAnsi="Arial" w:cs="Arial"/>
        </w:rPr>
        <w:t>bases leguminosas ou hortícolas aos pedaços tê</w:t>
      </w:r>
      <w:r w:rsidR="00C25119">
        <w:rPr>
          <w:rFonts w:ascii="Arial" w:hAnsi="Arial" w:cs="Arial"/>
        </w:rPr>
        <w:t>m</w:t>
      </w:r>
      <w:r w:rsidR="001C6F69">
        <w:rPr>
          <w:rFonts w:ascii="Arial" w:hAnsi="Arial" w:cs="Arial"/>
        </w:rPr>
        <w:t xml:space="preserve"> uma menor aceitação por parte dos alunos. </w:t>
      </w:r>
      <w:r w:rsidR="00187018">
        <w:rPr>
          <w:rFonts w:ascii="Arial" w:hAnsi="Arial" w:cs="Arial"/>
        </w:rPr>
        <w:t xml:space="preserve">No </w:t>
      </w:r>
      <w:r w:rsidR="00680E1D">
        <w:rPr>
          <w:rFonts w:ascii="Arial" w:hAnsi="Arial" w:cs="Arial"/>
        </w:rPr>
        <w:t xml:space="preserve">dia em que foi servido </w:t>
      </w:r>
      <w:r w:rsidR="00187018">
        <w:rPr>
          <w:rFonts w:ascii="Arial" w:hAnsi="Arial" w:cs="Arial"/>
        </w:rPr>
        <w:t xml:space="preserve">prato </w:t>
      </w:r>
      <w:r w:rsidR="007F45EC">
        <w:rPr>
          <w:rFonts w:ascii="Arial" w:hAnsi="Arial" w:cs="Arial"/>
        </w:rPr>
        <w:t>vegetariano</w:t>
      </w:r>
      <w:r w:rsidR="00187018">
        <w:rPr>
          <w:rFonts w:ascii="Arial" w:hAnsi="Arial" w:cs="Arial"/>
        </w:rPr>
        <w:t xml:space="preserve"> para todos os alunos, os resultados ao nível da satisfação foram bastante positivos, com 60% dos inquiridos a responderem “Completamente Satisfeito ”. Contudo, a opção vegetariana “Tofu à Brás” não teve uma boa aceit</w:t>
      </w:r>
      <w:r w:rsidR="00983090">
        <w:rPr>
          <w:rFonts w:ascii="Arial" w:hAnsi="Arial" w:cs="Arial"/>
        </w:rPr>
        <w:t xml:space="preserve">ação, </w:t>
      </w:r>
      <w:r w:rsidR="00187018">
        <w:rPr>
          <w:rFonts w:ascii="Arial" w:hAnsi="Arial" w:cs="Arial"/>
        </w:rPr>
        <w:t>c</w:t>
      </w:r>
      <w:r w:rsidR="007F45EC">
        <w:rPr>
          <w:rFonts w:ascii="Arial" w:hAnsi="Arial" w:cs="Arial"/>
        </w:rPr>
        <w:t>om 75% dos inquiridos a mostrare</w:t>
      </w:r>
      <w:r w:rsidR="00187018">
        <w:rPr>
          <w:rFonts w:ascii="Arial" w:hAnsi="Arial" w:cs="Arial"/>
        </w:rPr>
        <w:t>m-se “Nada Satisfeito”</w:t>
      </w:r>
      <w:r w:rsidR="00C25119">
        <w:rPr>
          <w:rFonts w:ascii="Arial" w:hAnsi="Arial" w:cs="Arial"/>
        </w:rPr>
        <w:t xml:space="preserve">, </w:t>
      </w:r>
      <w:r w:rsidR="003D7C96">
        <w:rPr>
          <w:rFonts w:ascii="Arial" w:hAnsi="Arial" w:cs="Arial"/>
        </w:rPr>
        <w:t xml:space="preserve">o </w:t>
      </w:r>
      <w:r w:rsidR="00C25119">
        <w:rPr>
          <w:rFonts w:ascii="Arial" w:hAnsi="Arial" w:cs="Arial"/>
        </w:rPr>
        <w:t>que pode estar associado ao erro que ocorreu na plataforma de marcação das refeições.</w:t>
      </w:r>
      <w:r w:rsidR="00B00811">
        <w:rPr>
          <w:rFonts w:ascii="Arial" w:hAnsi="Arial" w:cs="Arial"/>
        </w:rPr>
        <w:t xml:space="preserve"> A salada de fruta foi a sobremesa melhor avaliada, com 42,9% dos alunos “Completamente Satisfeito”.</w:t>
      </w:r>
    </w:p>
    <w:p w:rsidR="003D7C96" w:rsidRDefault="00AA3B2E" w:rsidP="00F246D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Podem ser vários os fatores associados aos resultados obtidos face à satisfação dos alunos com a ementa, </w:t>
      </w:r>
      <w:r w:rsidR="007F45EC">
        <w:rPr>
          <w:rFonts w:ascii="Arial" w:hAnsi="Arial" w:cs="Arial"/>
        </w:rPr>
        <w:t>entre eles,</w:t>
      </w:r>
      <w:r>
        <w:rPr>
          <w:rFonts w:ascii="Arial" w:hAnsi="Arial" w:cs="Arial"/>
        </w:rPr>
        <w:t xml:space="preserve"> a inadequação das quantidades servidas; o conhecimento e sensibilização sobre a temática da alimentação sustentável; as preferências alimentares; a aparência e a qualidade da refeição.</w:t>
      </w:r>
      <w:r w:rsidR="00340ADB">
        <w:rPr>
          <w:rFonts w:ascii="Arial" w:hAnsi="Arial" w:cs="Arial"/>
        </w:rPr>
        <w:t xml:space="preserve"> </w:t>
      </w:r>
    </w:p>
    <w:p w:rsidR="003B0787" w:rsidRDefault="003B0787" w:rsidP="00F246D4">
      <w:pPr>
        <w:spacing w:line="360" w:lineRule="auto"/>
        <w:jc w:val="both"/>
        <w:rPr>
          <w:rFonts w:ascii="Arial" w:hAnsi="Arial" w:cs="Arial"/>
        </w:rPr>
      </w:pPr>
    </w:p>
    <w:p w:rsidR="003D7C96" w:rsidRPr="003D7C96" w:rsidRDefault="003D7C96" w:rsidP="003D7C96">
      <w:pPr>
        <w:pStyle w:val="Cabealho1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auto"/>
          <w:sz w:val="28"/>
        </w:rPr>
      </w:pPr>
      <w:bookmarkStart w:id="16" w:name="_Toc170392937"/>
      <w:r w:rsidRPr="003D7C96">
        <w:rPr>
          <w:rFonts w:ascii="Arial" w:hAnsi="Arial" w:cs="Arial"/>
          <w:b/>
          <w:color w:val="auto"/>
          <w:sz w:val="28"/>
        </w:rPr>
        <w:lastRenderedPageBreak/>
        <w:t>Conclusão</w:t>
      </w:r>
      <w:bookmarkEnd w:id="16"/>
    </w:p>
    <w:p w:rsidR="003D7C96" w:rsidRDefault="00616A01" w:rsidP="003D7C9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 piloto realizado no Agrupamento de Escolas de Ourique permitiu avaliar o desperdício alimentar, a satisfação dos alunos face a implementação de uma ementa escolar mediterrânic</w:t>
      </w:r>
      <w:r w:rsidR="00E63064">
        <w:rPr>
          <w:rFonts w:ascii="Arial" w:hAnsi="Arial" w:cs="Arial"/>
        </w:rPr>
        <w:t>a e possibilitou, ainda, a introdução de uns dos produtos identitários do concelho: a Carne de Porco Alentejano.</w:t>
      </w:r>
      <w:r w:rsidR="00D40F6E">
        <w:rPr>
          <w:rFonts w:ascii="Arial" w:hAnsi="Arial" w:cs="Arial"/>
        </w:rPr>
        <w:t xml:space="preserve"> </w:t>
      </w:r>
    </w:p>
    <w:p w:rsidR="003D7C96" w:rsidRDefault="00006D67" w:rsidP="003D7C9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dados recolhidos relativamente ao desperdício alimentar </w:t>
      </w:r>
      <w:r w:rsidR="00C54E57">
        <w:rPr>
          <w:rFonts w:ascii="Arial" w:hAnsi="Arial" w:cs="Arial"/>
        </w:rPr>
        <w:t>e ao inquérito</w:t>
      </w:r>
      <w:r>
        <w:rPr>
          <w:rFonts w:ascii="Arial" w:hAnsi="Arial" w:cs="Arial"/>
        </w:rPr>
        <w:t xml:space="preserve"> de satisfação mostram a necessidade de sensibilização </w:t>
      </w:r>
      <w:r w:rsidR="00C54E57">
        <w:rPr>
          <w:rFonts w:ascii="Arial" w:hAnsi="Arial" w:cs="Arial"/>
        </w:rPr>
        <w:t>da comunidade escolar</w:t>
      </w:r>
      <w:r>
        <w:rPr>
          <w:rFonts w:ascii="Arial" w:hAnsi="Arial" w:cs="Arial"/>
        </w:rPr>
        <w:t>, face à aliment</w:t>
      </w:r>
      <w:r w:rsidR="00C54E57">
        <w:rPr>
          <w:rFonts w:ascii="Arial" w:hAnsi="Arial" w:cs="Arial"/>
        </w:rPr>
        <w:t>ação sa</w:t>
      </w:r>
      <w:r w:rsidR="004911B8">
        <w:rPr>
          <w:rFonts w:ascii="Arial" w:hAnsi="Arial" w:cs="Arial"/>
        </w:rPr>
        <w:t xml:space="preserve">udável e sustentável. </w:t>
      </w:r>
      <w:r w:rsidR="003D7C96">
        <w:rPr>
          <w:rFonts w:ascii="Arial" w:hAnsi="Arial" w:cs="Arial"/>
        </w:rPr>
        <w:t xml:space="preserve">Os inquéritos de satisfação </w:t>
      </w:r>
      <w:r w:rsidR="00C54E57">
        <w:rPr>
          <w:rFonts w:ascii="Arial" w:hAnsi="Arial" w:cs="Arial"/>
        </w:rPr>
        <w:t>surgem como</w:t>
      </w:r>
      <w:r w:rsidR="003D7C96">
        <w:rPr>
          <w:rFonts w:ascii="Arial" w:hAnsi="Arial" w:cs="Arial"/>
        </w:rPr>
        <w:t xml:space="preserve"> um instrumento </w:t>
      </w:r>
      <w:r w:rsidR="004911B8">
        <w:rPr>
          <w:rFonts w:ascii="Arial" w:hAnsi="Arial" w:cs="Arial"/>
        </w:rPr>
        <w:t>fulcral</w:t>
      </w:r>
      <w:r w:rsidR="003D7C96">
        <w:rPr>
          <w:rFonts w:ascii="Arial" w:hAnsi="Arial" w:cs="Arial"/>
        </w:rPr>
        <w:t xml:space="preserve"> para a identificação dos motivos de insatisfação com a ementa escolar, promovendo a mudança e adequação às necessidades nutricionais e preferências alimentares dos alunos</w:t>
      </w:r>
      <w:r w:rsidR="00464953">
        <w:rPr>
          <w:rFonts w:ascii="Arial" w:hAnsi="Arial" w:cs="Arial"/>
        </w:rPr>
        <w:t xml:space="preserve"> </w:t>
      </w:r>
      <w:hyperlink w:anchor="_Referências_Bibliográficas" w:history="1">
        <w:r w:rsidR="00464953" w:rsidRPr="00464953">
          <w:rPr>
            <w:rStyle w:val="Hiperligao"/>
            <w:rFonts w:ascii="Arial" w:hAnsi="Arial" w:cs="Arial"/>
            <w:vertAlign w:val="superscript"/>
          </w:rPr>
          <w:t>10</w:t>
        </w:r>
      </w:hyperlink>
      <w:r w:rsidR="003D7C96">
        <w:rPr>
          <w:rFonts w:ascii="Arial" w:hAnsi="Arial" w:cs="Arial"/>
        </w:rPr>
        <w:t>.</w:t>
      </w:r>
      <w:r w:rsidR="00EB134D">
        <w:rPr>
          <w:rFonts w:ascii="Arial" w:hAnsi="Arial" w:cs="Arial"/>
        </w:rPr>
        <w:t xml:space="preserve"> </w:t>
      </w:r>
      <w:r w:rsidR="004911B8">
        <w:rPr>
          <w:rFonts w:ascii="Arial" w:hAnsi="Arial" w:cs="Arial"/>
        </w:rPr>
        <w:t xml:space="preserve">A avaliação do desperdício alimentar, é </w:t>
      </w:r>
      <w:r w:rsidR="007A103E">
        <w:rPr>
          <w:rFonts w:ascii="Arial" w:hAnsi="Arial" w:cs="Arial"/>
        </w:rPr>
        <w:t>igualmente</w:t>
      </w:r>
      <w:r w:rsidR="004911B8">
        <w:rPr>
          <w:rFonts w:ascii="Arial" w:hAnsi="Arial" w:cs="Arial"/>
        </w:rPr>
        <w:t xml:space="preserve"> importante, uma vez que</w:t>
      </w:r>
      <w:r w:rsidR="007A103E">
        <w:rPr>
          <w:rFonts w:ascii="Arial" w:hAnsi="Arial" w:cs="Arial"/>
        </w:rPr>
        <w:t>,</w:t>
      </w:r>
      <w:r w:rsidR="004911B8">
        <w:rPr>
          <w:rFonts w:ascii="Arial" w:hAnsi="Arial" w:cs="Arial"/>
        </w:rPr>
        <w:t xml:space="preserve"> o consumo inadequado por p</w:t>
      </w:r>
      <w:r w:rsidR="007A103E">
        <w:rPr>
          <w:rFonts w:ascii="Arial" w:hAnsi="Arial" w:cs="Arial"/>
        </w:rPr>
        <w:t xml:space="preserve">arte dos jovens e das crianças, </w:t>
      </w:r>
      <w:r w:rsidR="004911B8">
        <w:rPr>
          <w:rFonts w:ascii="Arial" w:hAnsi="Arial" w:cs="Arial"/>
        </w:rPr>
        <w:t>pode traduzir-se em défices nutricionais, comprometendo o normal crescimento e desenvolvimento infantil</w:t>
      </w:r>
      <w:r w:rsidR="00357BCF">
        <w:rPr>
          <w:rFonts w:ascii="Arial" w:hAnsi="Arial" w:cs="Arial"/>
        </w:rPr>
        <w:t xml:space="preserve"> </w:t>
      </w:r>
      <w:hyperlink w:anchor="_Referências_Bibliográficas" w:history="1">
        <w:r w:rsidR="00357BCF" w:rsidRPr="00357BCF">
          <w:rPr>
            <w:rStyle w:val="Hiperligao"/>
            <w:rFonts w:ascii="Arial" w:hAnsi="Arial" w:cs="Arial"/>
            <w:vertAlign w:val="superscript"/>
          </w:rPr>
          <w:t>11,12</w:t>
        </w:r>
      </w:hyperlink>
      <w:r w:rsidR="004911B8">
        <w:rPr>
          <w:rFonts w:ascii="Arial" w:hAnsi="Arial" w:cs="Arial"/>
        </w:rPr>
        <w:t xml:space="preserve">. </w:t>
      </w:r>
    </w:p>
    <w:p w:rsidR="00F95C1A" w:rsidRDefault="00F95C1A" w:rsidP="00F246D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promoção de uma alimentação mais saudável e sustentável, junto da população escolar, deve ser encara</w:t>
      </w:r>
      <w:r w:rsidR="00DC3DF7">
        <w:rPr>
          <w:rFonts w:ascii="Arial" w:hAnsi="Arial" w:cs="Arial"/>
        </w:rPr>
        <w:t xml:space="preserve">da como uma prioridade política, tendo em conta o </w:t>
      </w:r>
      <w:r>
        <w:rPr>
          <w:rFonts w:ascii="Arial" w:hAnsi="Arial" w:cs="Arial"/>
        </w:rPr>
        <w:t xml:space="preserve">seu impacto na economia, meio ambiente e saúde da população. </w:t>
      </w:r>
      <w:r w:rsidR="00DC3DF7">
        <w:rPr>
          <w:rFonts w:ascii="Arial" w:hAnsi="Arial" w:cs="Arial"/>
        </w:rPr>
        <w:t xml:space="preserve">A escola é um local </w:t>
      </w:r>
      <w:r w:rsidR="00DB3A9F">
        <w:rPr>
          <w:rFonts w:ascii="Arial" w:hAnsi="Arial" w:cs="Arial"/>
        </w:rPr>
        <w:t xml:space="preserve">privilegiado e decisivo </w:t>
      </w:r>
      <w:r w:rsidR="00673333">
        <w:rPr>
          <w:rFonts w:ascii="Arial" w:hAnsi="Arial" w:cs="Arial"/>
        </w:rPr>
        <w:t>para a mudança e ca</w:t>
      </w:r>
      <w:r w:rsidR="00DC3DF7">
        <w:rPr>
          <w:rFonts w:ascii="Arial" w:hAnsi="Arial" w:cs="Arial"/>
        </w:rPr>
        <w:t xml:space="preserve">pacitação de crianças e jovens, através da criação de um ambiente alimentar potenciador da adoção de práticas e hábitos alimentares saudáveis e ambientalmente sustentáveis. </w:t>
      </w:r>
      <w:bookmarkStart w:id="17" w:name="_GoBack"/>
      <w:bookmarkEnd w:id="17"/>
    </w:p>
    <w:p w:rsidR="00761357" w:rsidRDefault="00761357" w:rsidP="00F246D4">
      <w:pPr>
        <w:spacing w:line="360" w:lineRule="auto"/>
        <w:jc w:val="both"/>
      </w:pPr>
    </w:p>
    <w:p w:rsidR="00761357" w:rsidRDefault="00761357" w:rsidP="00F246D4">
      <w:pPr>
        <w:spacing w:line="360" w:lineRule="auto"/>
        <w:jc w:val="both"/>
      </w:pPr>
    </w:p>
    <w:p w:rsidR="00761357" w:rsidRDefault="00761357" w:rsidP="00F246D4">
      <w:pPr>
        <w:spacing w:line="360" w:lineRule="auto"/>
        <w:jc w:val="both"/>
      </w:pPr>
    </w:p>
    <w:p w:rsidR="00761357" w:rsidRDefault="00761357" w:rsidP="00F246D4">
      <w:pPr>
        <w:spacing w:line="360" w:lineRule="auto"/>
        <w:jc w:val="both"/>
      </w:pPr>
    </w:p>
    <w:p w:rsidR="00761357" w:rsidRDefault="00761357" w:rsidP="00F246D4">
      <w:pPr>
        <w:spacing w:line="360" w:lineRule="auto"/>
        <w:jc w:val="both"/>
      </w:pPr>
    </w:p>
    <w:p w:rsidR="00761357" w:rsidRDefault="00761357" w:rsidP="00F246D4">
      <w:pPr>
        <w:spacing w:line="360" w:lineRule="auto"/>
        <w:jc w:val="both"/>
      </w:pPr>
    </w:p>
    <w:p w:rsidR="00761357" w:rsidRDefault="00761357" w:rsidP="00F246D4">
      <w:pPr>
        <w:spacing w:line="360" w:lineRule="auto"/>
        <w:jc w:val="both"/>
      </w:pPr>
    </w:p>
    <w:p w:rsidR="00761357" w:rsidRDefault="00761357" w:rsidP="00F246D4">
      <w:pPr>
        <w:spacing w:line="360" w:lineRule="auto"/>
        <w:jc w:val="both"/>
      </w:pPr>
    </w:p>
    <w:p w:rsidR="00761357" w:rsidRDefault="00761357" w:rsidP="00F246D4">
      <w:pPr>
        <w:spacing w:line="360" w:lineRule="auto"/>
        <w:jc w:val="both"/>
      </w:pPr>
    </w:p>
    <w:p w:rsidR="00761357" w:rsidRDefault="00761357" w:rsidP="00F246D4">
      <w:pPr>
        <w:spacing w:line="360" w:lineRule="auto"/>
        <w:jc w:val="both"/>
      </w:pPr>
    </w:p>
    <w:p w:rsidR="00A25572" w:rsidRPr="00DB3A9F" w:rsidRDefault="00A25572" w:rsidP="00DC3DF7">
      <w:pPr>
        <w:pStyle w:val="Cabealho1"/>
        <w:numPr>
          <w:ilvl w:val="0"/>
          <w:numId w:val="2"/>
        </w:numPr>
        <w:spacing w:line="360" w:lineRule="auto"/>
        <w:rPr>
          <w:rFonts w:ascii="Arial" w:hAnsi="Arial" w:cs="Arial"/>
          <w:b/>
          <w:color w:val="auto"/>
          <w:sz w:val="28"/>
        </w:rPr>
      </w:pPr>
      <w:bookmarkStart w:id="18" w:name="_Referências_Bibliográficas"/>
      <w:bookmarkStart w:id="19" w:name="_Toc170392938"/>
      <w:bookmarkEnd w:id="18"/>
      <w:r w:rsidRPr="00DB3A9F">
        <w:rPr>
          <w:rFonts w:ascii="Arial" w:hAnsi="Arial" w:cs="Arial"/>
          <w:b/>
          <w:color w:val="auto"/>
          <w:sz w:val="28"/>
        </w:rPr>
        <w:lastRenderedPageBreak/>
        <w:t>Referências Bibliográficas</w:t>
      </w:r>
      <w:bookmarkEnd w:id="19"/>
    </w:p>
    <w:p w:rsidR="00E24F4A" w:rsidRPr="00DC3DF7" w:rsidRDefault="00761357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szCs w:val="24"/>
          <w:lang w:eastAsia="pt-PT"/>
        </w:rPr>
        <w:t xml:space="preserve">Associação Portuguesa de Nutrição. </w:t>
      </w:r>
      <w:r w:rsidRPr="00DC3DF7">
        <w:rPr>
          <w:rFonts w:ascii="Arial" w:eastAsia="Times New Roman" w:hAnsi="Arial" w:cs="Arial"/>
          <w:iCs/>
          <w:szCs w:val="24"/>
          <w:lang w:eastAsia="pt-PT"/>
        </w:rPr>
        <w:t xml:space="preserve">Alimentar o futuro: uma reflexão sobre sustentabilidade alimentar. </w:t>
      </w:r>
      <w:proofErr w:type="gramStart"/>
      <w:r w:rsidRPr="00DC3DF7">
        <w:rPr>
          <w:rFonts w:ascii="Arial" w:eastAsia="Times New Roman" w:hAnsi="Arial" w:cs="Arial"/>
          <w:iCs/>
          <w:szCs w:val="24"/>
          <w:lang w:eastAsia="pt-PT"/>
        </w:rPr>
        <w:t>E-book</w:t>
      </w:r>
      <w:proofErr w:type="gramEnd"/>
      <w:r w:rsidRPr="00DC3DF7">
        <w:rPr>
          <w:rFonts w:ascii="Arial" w:eastAsia="Times New Roman" w:hAnsi="Arial" w:cs="Arial"/>
          <w:iCs/>
          <w:szCs w:val="24"/>
          <w:lang w:eastAsia="pt-PT"/>
        </w:rPr>
        <w:t xml:space="preserve"> n.</w:t>
      </w:r>
      <w:r w:rsidRPr="00DC3DF7">
        <w:rPr>
          <w:rFonts w:ascii="Arial" w:eastAsia="Times New Roman" w:hAnsi="Arial" w:cs="Arial"/>
          <w:iCs/>
          <w:szCs w:val="24"/>
          <w:vertAlign w:val="superscript"/>
          <w:lang w:eastAsia="pt-PT"/>
        </w:rPr>
        <w:t>o</w:t>
      </w:r>
      <w:r w:rsidRPr="00DC3DF7">
        <w:rPr>
          <w:rFonts w:ascii="Arial" w:eastAsia="Times New Roman" w:hAnsi="Arial" w:cs="Arial"/>
          <w:iCs/>
          <w:szCs w:val="24"/>
          <w:lang w:eastAsia="pt-PT"/>
        </w:rPr>
        <w:t>43</w:t>
      </w:r>
      <w:r w:rsidRPr="00DC3DF7">
        <w:rPr>
          <w:rFonts w:ascii="Arial" w:eastAsia="Times New Roman" w:hAnsi="Arial" w:cs="Arial"/>
          <w:szCs w:val="24"/>
          <w:lang w:eastAsia="pt-PT"/>
        </w:rPr>
        <w:t xml:space="preserve"> Porto: Associação Portuguesa de Nutrição; 2017</w:t>
      </w:r>
    </w:p>
    <w:p w:rsidR="0029693C" w:rsidRPr="00DC3DF7" w:rsidRDefault="00E24F4A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iCs/>
          <w:szCs w:val="24"/>
          <w:lang w:eastAsia="pt-PT"/>
        </w:rPr>
        <w:t>Menu para a Mudança - Um guia orientador para promover uma alimentação mais saudável e sustentável em espaços de refeição coletiva</w:t>
      </w:r>
      <w:r w:rsidRPr="00DC3DF7">
        <w:rPr>
          <w:rFonts w:ascii="Arial" w:eastAsia="Times New Roman" w:hAnsi="Arial" w:cs="Arial"/>
          <w:szCs w:val="24"/>
          <w:lang w:eastAsia="pt-PT"/>
        </w:rPr>
        <w:t xml:space="preserve">. (n.d.). Instituto de </w:t>
      </w:r>
      <w:proofErr w:type="spellStart"/>
      <w:r w:rsidRPr="00DC3DF7">
        <w:rPr>
          <w:rFonts w:ascii="Arial" w:eastAsia="Times New Roman" w:hAnsi="Arial" w:cs="Arial"/>
          <w:szCs w:val="24"/>
          <w:lang w:eastAsia="pt-PT"/>
        </w:rPr>
        <w:t>Ciênciais</w:t>
      </w:r>
      <w:proofErr w:type="spellEnd"/>
      <w:r w:rsidRPr="00DC3DF7">
        <w:rPr>
          <w:rFonts w:ascii="Arial" w:eastAsia="Times New Roman" w:hAnsi="Arial" w:cs="Arial"/>
          <w:szCs w:val="24"/>
          <w:lang w:eastAsia="pt-PT"/>
        </w:rPr>
        <w:t xml:space="preserve"> Sociais (ICS-</w:t>
      </w:r>
      <w:proofErr w:type="spellStart"/>
      <w:r w:rsidR="00A25572" w:rsidRPr="00DC3DF7">
        <w:rPr>
          <w:rFonts w:ascii="Arial" w:eastAsia="Times New Roman" w:hAnsi="Arial" w:cs="Arial"/>
          <w:szCs w:val="24"/>
          <w:lang w:eastAsia="pt-PT"/>
        </w:rPr>
        <w:t>ULisboa</w:t>
      </w:r>
      <w:proofErr w:type="spellEnd"/>
      <w:r w:rsidRPr="00DC3DF7">
        <w:rPr>
          <w:rFonts w:ascii="Arial" w:eastAsia="Times New Roman" w:hAnsi="Arial" w:cs="Arial"/>
          <w:szCs w:val="24"/>
          <w:lang w:eastAsia="pt-PT"/>
        </w:rPr>
        <w:t>).</w:t>
      </w:r>
    </w:p>
    <w:p w:rsidR="0029693C" w:rsidRPr="00DC3DF7" w:rsidRDefault="0029693C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szCs w:val="24"/>
          <w:lang w:eastAsia="pt-PT"/>
        </w:rPr>
        <w:t xml:space="preserve">De Sousa, R. M. A. (2019). </w:t>
      </w:r>
      <w:r w:rsidRPr="00DC3DF7">
        <w:rPr>
          <w:rFonts w:ascii="Arial" w:eastAsia="Times New Roman" w:hAnsi="Arial" w:cs="Arial"/>
          <w:iCs/>
          <w:szCs w:val="24"/>
          <w:lang w:eastAsia="pt-PT"/>
        </w:rPr>
        <w:t>Alimentação, Compras Públicas e Desenvolvimento Sustentável - o caso das escolas</w:t>
      </w:r>
      <w:r w:rsidRPr="00DC3DF7">
        <w:rPr>
          <w:rFonts w:ascii="Arial" w:eastAsia="Times New Roman" w:hAnsi="Arial" w:cs="Arial"/>
          <w:szCs w:val="24"/>
          <w:lang w:eastAsia="pt-PT"/>
        </w:rPr>
        <w:t>.</w:t>
      </w:r>
    </w:p>
    <w:p w:rsidR="0029693C" w:rsidRPr="00DC3DF7" w:rsidRDefault="00A25572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szCs w:val="24"/>
          <w:lang w:eastAsia="pt-PT"/>
        </w:rPr>
        <w:t>De</w:t>
      </w:r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 Fátima Ferreiro, M., Salavisa, I., Bizarro, S., &amp; Soares, M. (2020). </w:t>
      </w:r>
      <w:proofErr w:type="spellStart"/>
      <w:r w:rsidR="0029693C" w:rsidRPr="00DC3DF7">
        <w:rPr>
          <w:rFonts w:ascii="Arial" w:eastAsia="Times New Roman" w:hAnsi="Arial" w:cs="Arial"/>
          <w:szCs w:val="24"/>
          <w:lang w:eastAsia="pt-PT"/>
        </w:rPr>
        <w:t>The</w:t>
      </w:r>
      <w:proofErr w:type="spellEnd"/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 Portuguese </w:t>
      </w:r>
      <w:proofErr w:type="spellStart"/>
      <w:r w:rsidR="0029693C" w:rsidRPr="00DC3DF7">
        <w:rPr>
          <w:rFonts w:ascii="Arial" w:eastAsia="Times New Roman" w:hAnsi="Arial" w:cs="Arial"/>
          <w:szCs w:val="24"/>
          <w:lang w:eastAsia="pt-PT"/>
        </w:rPr>
        <w:t>food</w:t>
      </w:r>
      <w:proofErr w:type="spellEnd"/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  <w:proofErr w:type="spellStart"/>
      <w:r w:rsidR="0029693C" w:rsidRPr="00DC3DF7">
        <w:rPr>
          <w:rFonts w:ascii="Arial" w:eastAsia="Times New Roman" w:hAnsi="Arial" w:cs="Arial"/>
          <w:szCs w:val="24"/>
          <w:lang w:eastAsia="pt-PT"/>
        </w:rPr>
        <w:t>system</w:t>
      </w:r>
      <w:proofErr w:type="spellEnd"/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: </w:t>
      </w:r>
      <w:proofErr w:type="spellStart"/>
      <w:r w:rsidR="0029693C" w:rsidRPr="00DC3DF7">
        <w:rPr>
          <w:rFonts w:ascii="Arial" w:eastAsia="Times New Roman" w:hAnsi="Arial" w:cs="Arial"/>
          <w:szCs w:val="24"/>
          <w:lang w:eastAsia="pt-PT"/>
        </w:rPr>
        <w:t>Transition</w:t>
      </w:r>
      <w:proofErr w:type="spellEnd"/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  <w:proofErr w:type="spellStart"/>
      <w:r w:rsidR="0029693C" w:rsidRPr="00DC3DF7">
        <w:rPr>
          <w:rFonts w:ascii="Arial" w:eastAsia="Times New Roman" w:hAnsi="Arial" w:cs="Arial"/>
          <w:szCs w:val="24"/>
          <w:lang w:eastAsia="pt-PT"/>
        </w:rPr>
        <w:t>towards</w:t>
      </w:r>
      <w:proofErr w:type="spellEnd"/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  <w:proofErr w:type="spellStart"/>
      <w:r w:rsidR="0029693C" w:rsidRPr="00DC3DF7">
        <w:rPr>
          <w:rFonts w:ascii="Arial" w:eastAsia="Times New Roman" w:hAnsi="Arial" w:cs="Arial"/>
          <w:szCs w:val="24"/>
          <w:lang w:eastAsia="pt-PT"/>
        </w:rPr>
        <w:t>sustainability</w:t>
      </w:r>
      <w:proofErr w:type="spellEnd"/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  <w:proofErr w:type="spellStart"/>
      <w:r w:rsidR="0029693C" w:rsidRPr="00DC3DF7">
        <w:rPr>
          <w:rFonts w:ascii="Arial" w:eastAsia="Times New Roman" w:hAnsi="Arial" w:cs="Arial"/>
          <w:szCs w:val="24"/>
          <w:lang w:eastAsia="pt-PT"/>
        </w:rPr>
        <w:t>and</w:t>
      </w:r>
      <w:proofErr w:type="spellEnd"/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  <w:proofErr w:type="spellStart"/>
      <w:r w:rsidR="0029693C" w:rsidRPr="00DC3DF7">
        <w:rPr>
          <w:rFonts w:ascii="Arial" w:eastAsia="Times New Roman" w:hAnsi="Arial" w:cs="Arial"/>
          <w:szCs w:val="24"/>
          <w:lang w:eastAsia="pt-PT"/>
        </w:rPr>
        <w:t>public</w:t>
      </w:r>
      <w:proofErr w:type="spellEnd"/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  <w:proofErr w:type="gramStart"/>
      <w:r w:rsidR="0029693C" w:rsidRPr="00DC3DF7">
        <w:rPr>
          <w:rFonts w:ascii="Arial" w:eastAsia="Times New Roman" w:hAnsi="Arial" w:cs="Arial"/>
          <w:szCs w:val="24"/>
          <w:lang w:eastAsia="pt-PT"/>
        </w:rPr>
        <w:t>policies</w:t>
      </w:r>
      <w:proofErr w:type="gramEnd"/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. Cidades, 41, </w:t>
      </w:r>
      <w:proofErr w:type="gramStart"/>
      <w:r w:rsidR="0029693C" w:rsidRPr="00DC3DF7">
        <w:rPr>
          <w:rFonts w:ascii="Arial" w:eastAsia="Times New Roman" w:hAnsi="Arial" w:cs="Arial"/>
          <w:szCs w:val="24"/>
          <w:lang w:eastAsia="pt-PT"/>
        </w:rPr>
        <w:t>177–195.</w:t>
      </w:r>
      <w:proofErr w:type="gramEnd"/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  <w:hyperlink r:id="rId27" w:history="1">
        <w:r w:rsidR="0029693C" w:rsidRPr="00DC3DF7">
          <w:rPr>
            <w:rStyle w:val="Hiperligao"/>
            <w:rFonts w:ascii="Arial" w:eastAsia="Times New Roman" w:hAnsi="Arial" w:cs="Arial"/>
            <w:szCs w:val="24"/>
            <w:lang w:eastAsia="pt-PT"/>
          </w:rPr>
          <w:t>https://doi.org/10.15847/CCT.20500</w:t>
        </w:r>
      </w:hyperlink>
      <w:r w:rsidR="0029693C"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</w:p>
    <w:p w:rsidR="00A25572" w:rsidRPr="00DC3DF7" w:rsidRDefault="00A25572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szCs w:val="24"/>
          <w:lang w:eastAsia="pt-PT"/>
        </w:rPr>
        <w:t xml:space="preserve">Graça, P., Lima, R. M., &amp; Gregório, M. J. (2021). </w:t>
      </w:r>
      <w:r w:rsidRPr="00DC3DF7">
        <w:rPr>
          <w:rFonts w:ascii="Arial" w:eastAsia="Times New Roman" w:hAnsi="Arial" w:cs="Arial"/>
          <w:iCs/>
          <w:szCs w:val="24"/>
          <w:lang w:eastAsia="pt-PT"/>
        </w:rPr>
        <w:t>A alimentação escolar em Portugal - uma visão estratégica</w:t>
      </w:r>
      <w:r w:rsidRPr="00DC3DF7">
        <w:rPr>
          <w:rFonts w:ascii="Arial" w:eastAsia="Times New Roman" w:hAnsi="Arial" w:cs="Arial"/>
          <w:szCs w:val="24"/>
          <w:lang w:eastAsia="pt-PT"/>
        </w:rPr>
        <w:t xml:space="preserve"> (Ministério da Educação - Direção-Geral da Educação, Ed.).</w:t>
      </w:r>
    </w:p>
    <w:p w:rsidR="00091F98" w:rsidRPr="00DC3DF7" w:rsidRDefault="00091F98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szCs w:val="24"/>
          <w:lang w:eastAsia="pt-PT"/>
        </w:rPr>
        <w:t xml:space="preserve">Saúde, D. E. (n.d.). </w:t>
      </w:r>
      <w:r w:rsidRPr="00DC3DF7">
        <w:rPr>
          <w:rFonts w:ascii="Arial" w:eastAsia="Times New Roman" w:hAnsi="Arial" w:cs="Arial"/>
          <w:iCs/>
          <w:szCs w:val="24"/>
          <w:lang w:eastAsia="pt-PT"/>
        </w:rPr>
        <w:t>PADRÃO ALIMENTAR MEDITERRÂNICO: PROMOTOR DE SAÚDE</w:t>
      </w:r>
      <w:r w:rsidRPr="00DC3DF7">
        <w:rPr>
          <w:rFonts w:ascii="Arial" w:eastAsia="Times New Roman" w:hAnsi="Arial" w:cs="Arial"/>
          <w:szCs w:val="24"/>
          <w:lang w:eastAsia="pt-PT"/>
        </w:rPr>
        <w:t xml:space="preserve">. </w:t>
      </w:r>
      <w:proofErr w:type="spellStart"/>
      <w:r w:rsidRPr="00DC3DF7">
        <w:rPr>
          <w:rFonts w:ascii="Arial" w:eastAsia="Times New Roman" w:hAnsi="Arial" w:cs="Arial"/>
          <w:szCs w:val="24"/>
          <w:lang w:eastAsia="pt-PT"/>
        </w:rPr>
        <w:t>Retrieved</w:t>
      </w:r>
      <w:proofErr w:type="spellEnd"/>
      <w:r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  <w:proofErr w:type="spellStart"/>
      <w:r w:rsidRPr="00DC3DF7">
        <w:rPr>
          <w:rFonts w:ascii="Arial" w:eastAsia="Times New Roman" w:hAnsi="Arial" w:cs="Arial"/>
          <w:szCs w:val="24"/>
          <w:lang w:eastAsia="pt-PT"/>
        </w:rPr>
        <w:t>June</w:t>
      </w:r>
      <w:proofErr w:type="spellEnd"/>
      <w:r w:rsidRPr="00DC3DF7">
        <w:rPr>
          <w:rFonts w:ascii="Arial" w:eastAsia="Times New Roman" w:hAnsi="Arial" w:cs="Arial"/>
          <w:szCs w:val="24"/>
          <w:lang w:eastAsia="pt-PT"/>
        </w:rPr>
        <w:t xml:space="preserve"> 4, 2019, </w:t>
      </w:r>
      <w:proofErr w:type="spellStart"/>
      <w:r w:rsidRPr="00DC3DF7">
        <w:rPr>
          <w:rFonts w:ascii="Arial" w:eastAsia="Times New Roman" w:hAnsi="Arial" w:cs="Arial"/>
          <w:szCs w:val="24"/>
          <w:lang w:eastAsia="pt-PT"/>
        </w:rPr>
        <w:t>from</w:t>
      </w:r>
      <w:proofErr w:type="spellEnd"/>
      <w:r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  <w:hyperlink r:id="rId28" w:history="1">
        <w:r w:rsidR="00A413BC" w:rsidRPr="00DC3DF7">
          <w:rPr>
            <w:rStyle w:val="Hiperligao"/>
            <w:rFonts w:ascii="Arial" w:eastAsia="Times New Roman" w:hAnsi="Arial" w:cs="Arial"/>
            <w:szCs w:val="24"/>
            <w:lang w:eastAsia="pt-PT"/>
          </w:rPr>
          <w:t>https://alimentacaosaudavel.dgs.pt/activeapp2020/wpcontent/uploads/2020/01/Padr%C3%A3o-Alimentar-Mediterr%C3%A2nico-Promotor-de-Sa%C3%BAde-1.pdf</w:t>
        </w:r>
      </w:hyperlink>
      <w:r w:rsidR="00A25572"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</w:p>
    <w:p w:rsidR="00091F98" w:rsidRPr="00DC3DF7" w:rsidRDefault="00BA7402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iCs/>
          <w:szCs w:val="24"/>
          <w:lang w:eastAsia="pt-PT"/>
        </w:rPr>
        <w:t>Guia Alimentar Mediterrânico: Relatório Justificativo do seu desenvolvimento</w:t>
      </w:r>
      <w:r w:rsidRPr="00DC3DF7">
        <w:rPr>
          <w:rFonts w:ascii="Arial" w:eastAsia="Times New Roman" w:hAnsi="Arial" w:cs="Arial"/>
          <w:szCs w:val="24"/>
          <w:lang w:eastAsia="pt-PT"/>
        </w:rPr>
        <w:t xml:space="preserve">. (n.d.). </w:t>
      </w:r>
      <w:proofErr w:type="spellStart"/>
      <w:r w:rsidRPr="00DC3DF7">
        <w:rPr>
          <w:rFonts w:ascii="Arial" w:eastAsia="Times New Roman" w:hAnsi="Arial" w:cs="Arial"/>
          <w:szCs w:val="24"/>
          <w:lang w:eastAsia="pt-PT"/>
        </w:rPr>
        <w:t>Retrieved</w:t>
      </w:r>
      <w:proofErr w:type="spellEnd"/>
      <w:r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  <w:proofErr w:type="spellStart"/>
      <w:r w:rsidRPr="00DC3DF7">
        <w:rPr>
          <w:rFonts w:ascii="Arial" w:eastAsia="Times New Roman" w:hAnsi="Arial" w:cs="Arial"/>
          <w:szCs w:val="24"/>
          <w:lang w:eastAsia="pt-PT"/>
        </w:rPr>
        <w:t>January</w:t>
      </w:r>
      <w:proofErr w:type="spellEnd"/>
      <w:r w:rsidRPr="00DC3DF7">
        <w:rPr>
          <w:rFonts w:ascii="Arial" w:eastAsia="Times New Roman" w:hAnsi="Arial" w:cs="Arial"/>
          <w:szCs w:val="24"/>
          <w:lang w:eastAsia="pt-PT"/>
        </w:rPr>
        <w:t xml:space="preserve"> 21, 2019, </w:t>
      </w:r>
      <w:proofErr w:type="spellStart"/>
      <w:r w:rsidRPr="00DC3DF7">
        <w:rPr>
          <w:rFonts w:ascii="Arial" w:eastAsia="Times New Roman" w:hAnsi="Arial" w:cs="Arial"/>
          <w:szCs w:val="24"/>
          <w:lang w:eastAsia="pt-PT"/>
        </w:rPr>
        <w:t>from</w:t>
      </w:r>
      <w:proofErr w:type="spellEnd"/>
      <w:r w:rsidRPr="00DC3DF7">
        <w:rPr>
          <w:rFonts w:ascii="Arial" w:hAnsi="Arial" w:cs="Arial"/>
          <w:sz w:val="20"/>
        </w:rPr>
        <w:t xml:space="preserve"> </w:t>
      </w:r>
      <w:hyperlink r:id="rId29" w:history="1">
        <w:r w:rsidR="00A413BC" w:rsidRPr="00DC3DF7">
          <w:rPr>
            <w:rStyle w:val="Hiperligao"/>
            <w:rFonts w:ascii="Arial" w:eastAsia="Times New Roman" w:hAnsi="Arial" w:cs="Arial"/>
            <w:szCs w:val="24"/>
            <w:lang w:eastAsia="pt-PT"/>
          </w:rPr>
          <w:t>https://nutrimento.pt/activeapp/wpcontent/uploads/2016/07/Guiaalimentar-mediterr%C3%A2nico.pdf</w:t>
        </w:r>
      </w:hyperlink>
      <w:r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</w:p>
    <w:p w:rsidR="00A25572" w:rsidRPr="00DC3DF7" w:rsidRDefault="00A413BC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szCs w:val="24"/>
          <w:lang w:eastAsia="pt-PT"/>
        </w:rPr>
        <w:t>Santos, B., Silva, C., &amp; Pinto</w:t>
      </w:r>
      <w:r w:rsidR="00A25572" w:rsidRPr="00DC3DF7">
        <w:rPr>
          <w:rFonts w:ascii="Arial" w:eastAsia="Times New Roman" w:hAnsi="Arial" w:cs="Arial"/>
          <w:szCs w:val="24"/>
          <w:lang w:eastAsia="pt-PT"/>
        </w:rPr>
        <w:t xml:space="preserve">; Elisabete. (2018). IMPORTÂNCIA DA ESCOLA NA EDUCAÇÃO ALIMENTAR EM CRIANÇAS DO PRIMEIRO CICLO DO ENSINO BÁSICO – COMO SER MAIS EFICAZ. </w:t>
      </w:r>
      <w:r w:rsidR="00A25572" w:rsidRPr="00DC3DF7">
        <w:rPr>
          <w:rFonts w:ascii="Arial" w:eastAsia="Times New Roman" w:hAnsi="Arial" w:cs="Arial"/>
          <w:iCs/>
          <w:szCs w:val="24"/>
          <w:lang w:eastAsia="pt-PT"/>
        </w:rPr>
        <w:t>Acta Portuguesa de Nutrição</w:t>
      </w:r>
      <w:r w:rsidR="00A25572" w:rsidRPr="00DC3DF7">
        <w:rPr>
          <w:rFonts w:ascii="Arial" w:eastAsia="Times New Roman" w:hAnsi="Arial" w:cs="Arial"/>
          <w:szCs w:val="24"/>
          <w:lang w:eastAsia="pt-PT"/>
        </w:rPr>
        <w:t xml:space="preserve">. </w:t>
      </w:r>
      <w:hyperlink r:id="rId30" w:history="1">
        <w:r w:rsidR="00A25572" w:rsidRPr="00DC3DF7">
          <w:rPr>
            <w:rStyle w:val="Hiperligao"/>
            <w:rFonts w:ascii="Arial" w:eastAsia="Times New Roman" w:hAnsi="Arial" w:cs="Arial"/>
            <w:szCs w:val="24"/>
            <w:lang w:eastAsia="pt-PT"/>
          </w:rPr>
          <w:t>https://doi.org/10.21011/apn.2018.1404</w:t>
        </w:r>
      </w:hyperlink>
      <w:r w:rsidR="00A25572"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</w:p>
    <w:p w:rsidR="00B11D00" w:rsidRPr="00DC3DF7" w:rsidRDefault="00B11D00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szCs w:val="24"/>
          <w:lang w:eastAsia="pt-PT"/>
        </w:rPr>
        <w:t xml:space="preserve">Graça, P., Lima, R. M., &amp; Gregório, M. J. (2021). </w:t>
      </w:r>
      <w:r w:rsidRPr="00DC3DF7">
        <w:rPr>
          <w:rFonts w:ascii="Arial" w:eastAsia="Times New Roman" w:hAnsi="Arial" w:cs="Arial"/>
          <w:iCs/>
          <w:szCs w:val="24"/>
          <w:lang w:eastAsia="pt-PT"/>
        </w:rPr>
        <w:t>A alimentação escolar em Portugal - uma visão estratégica</w:t>
      </w:r>
      <w:r w:rsidRPr="00DC3DF7">
        <w:rPr>
          <w:rFonts w:ascii="Arial" w:eastAsia="Times New Roman" w:hAnsi="Arial" w:cs="Arial"/>
          <w:szCs w:val="24"/>
          <w:lang w:eastAsia="pt-PT"/>
        </w:rPr>
        <w:t xml:space="preserve"> (Ministério da Educação - Direção-Geral da Educação, Ed.).</w:t>
      </w:r>
    </w:p>
    <w:p w:rsidR="00B11D00" w:rsidRPr="00DC3DF7" w:rsidRDefault="00B11D00" w:rsidP="00DC3DF7">
      <w:p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</w:p>
    <w:p w:rsidR="00464953" w:rsidRPr="00DC3DF7" w:rsidRDefault="00464953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szCs w:val="24"/>
          <w:lang w:eastAsia="pt-PT"/>
        </w:rPr>
        <w:t xml:space="preserve">Araújo, L., &amp; Rocha, A. (2017). ASSESSMENT AND MONITORING OF SCHOOL LUNCH PLATE WASTE AT SCHOOLS FROM THE MUNICIPALITY OF BARCELOS. </w:t>
      </w:r>
      <w:r w:rsidRPr="00DC3DF7">
        <w:rPr>
          <w:rFonts w:ascii="Arial" w:eastAsia="Times New Roman" w:hAnsi="Arial" w:cs="Arial"/>
          <w:iCs/>
          <w:szCs w:val="24"/>
          <w:lang w:eastAsia="pt-PT"/>
        </w:rPr>
        <w:t>Acta Portuguesa de Nutrição</w:t>
      </w:r>
      <w:r w:rsidRPr="00DC3DF7">
        <w:rPr>
          <w:rFonts w:ascii="Arial" w:eastAsia="Times New Roman" w:hAnsi="Arial" w:cs="Arial"/>
          <w:szCs w:val="24"/>
          <w:lang w:eastAsia="pt-PT"/>
        </w:rPr>
        <w:t>.</w:t>
      </w:r>
    </w:p>
    <w:p w:rsidR="00357BCF" w:rsidRPr="00DC3DF7" w:rsidRDefault="00357BCF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szCs w:val="24"/>
          <w:lang w:eastAsia="pt-PT"/>
        </w:rPr>
        <w:lastRenderedPageBreak/>
        <w:t xml:space="preserve">Moreira, P., Ávila, H., &amp; João Correia, M. (2021). Quantificação do desperdício alimentar em refeitórios escolares: impacto de uma campanha de sensibilização. </w:t>
      </w:r>
      <w:r w:rsidRPr="00DC3DF7">
        <w:rPr>
          <w:rFonts w:ascii="Arial" w:eastAsia="Times New Roman" w:hAnsi="Arial" w:cs="Arial"/>
          <w:iCs/>
          <w:szCs w:val="24"/>
          <w:lang w:eastAsia="pt-PT"/>
        </w:rPr>
        <w:t>Acta Portuguesa de Nutrição</w:t>
      </w:r>
      <w:r w:rsidRPr="00DC3DF7">
        <w:rPr>
          <w:rFonts w:ascii="Arial" w:eastAsia="Times New Roman" w:hAnsi="Arial" w:cs="Arial"/>
          <w:szCs w:val="24"/>
          <w:lang w:eastAsia="pt-PT"/>
        </w:rPr>
        <w:t xml:space="preserve">, </w:t>
      </w:r>
      <w:r w:rsidRPr="00DC3DF7">
        <w:rPr>
          <w:rFonts w:ascii="Arial" w:eastAsia="Times New Roman" w:hAnsi="Arial" w:cs="Arial"/>
          <w:iCs/>
          <w:szCs w:val="24"/>
          <w:lang w:eastAsia="pt-PT"/>
        </w:rPr>
        <w:t>24</w:t>
      </w:r>
      <w:r w:rsidRPr="00DC3DF7">
        <w:rPr>
          <w:rFonts w:ascii="Arial" w:eastAsia="Times New Roman" w:hAnsi="Arial" w:cs="Arial"/>
          <w:szCs w:val="24"/>
          <w:lang w:eastAsia="pt-PT"/>
        </w:rPr>
        <w:t xml:space="preserve">, </w:t>
      </w:r>
      <w:proofErr w:type="gramStart"/>
      <w:r w:rsidRPr="00DC3DF7">
        <w:rPr>
          <w:rFonts w:ascii="Arial" w:eastAsia="Times New Roman" w:hAnsi="Arial" w:cs="Arial"/>
          <w:szCs w:val="24"/>
          <w:lang w:eastAsia="pt-PT"/>
        </w:rPr>
        <w:t>38–45.</w:t>
      </w:r>
      <w:proofErr w:type="gramEnd"/>
      <w:r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  <w:hyperlink r:id="rId31" w:history="1">
        <w:r w:rsidRPr="00DC3DF7">
          <w:rPr>
            <w:rStyle w:val="Hiperligao"/>
            <w:rFonts w:ascii="Arial" w:eastAsia="Times New Roman" w:hAnsi="Arial" w:cs="Arial"/>
            <w:szCs w:val="24"/>
            <w:lang w:eastAsia="pt-PT"/>
          </w:rPr>
          <w:t>https://doi.org/10.21011/apn.2021.2408</w:t>
        </w:r>
      </w:hyperlink>
      <w:r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</w:p>
    <w:p w:rsidR="00357BCF" w:rsidRPr="00DC3DF7" w:rsidRDefault="00357BCF" w:rsidP="00DC3DF7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="Times New Roman" w:hAnsi="Arial" w:cs="Arial"/>
          <w:szCs w:val="24"/>
          <w:lang w:eastAsia="pt-PT"/>
        </w:rPr>
      </w:pPr>
      <w:r w:rsidRPr="00DC3DF7">
        <w:rPr>
          <w:rFonts w:ascii="Arial" w:eastAsia="Times New Roman" w:hAnsi="Arial" w:cs="Arial"/>
          <w:szCs w:val="24"/>
          <w:lang w:eastAsia="pt-PT"/>
        </w:rPr>
        <w:t xml:space="preserve">Pedrosa, A. S., Fabiana Estrada, Silva, M., Ribeiro, V., &amp; Lima, J. P. M. (2021). DESPERDÍCIO ALIMENTAR EM CONTEXTO ESCOLAR: ANÁLISE DE METODOLOGIAS DE AVALIAÇÃO PARA UMA AVALIAÇÃO CONTÍNUA. </w:t>
      </w:r>
      <w:r w:rsidRPr="00DC3DF7">
        <w:rPr>
          <w:rFonts w:ascii="Arial" w:eastAsia="Times New Roman" w:hAnsi="Arial" w:cs="Arial"/>
          <w:iCs/>
          <w:szCs w:val="24"/>
          <w:lang w:eastAsia="pt-PT"/>
        </w:rPr>
        <w:t>Acta Portuguesa de Nutrição</w:t>
      </w:r>
      <w:r w:rsidRPr="00DC3DF7">
        <w:rPr>
          <w:rFonts w:ascii="Arial" w:eastAsia="Times New Roman" w:hAnsi="Arial" w:cs="Arial"/>
          <w:szCs w:val="24"/>
          <w:lang w:eastAsia="pt-PT"/>
        </w:rPr>
        <w:t xml:space="preserve">. </w:t>
      </w:r>
      <w:hyperlink r:id="rId32" w:history="1">
        <w:r w:rsidRPr="00DC3DF7">
          <w:rPr>
            <w:rStyle w:val="Hiperligao"/>
            <w:rFonts w:ascii="Arial" w:eastAsia="Times New Roman" w:hAnsi="Arial" w:cs="Arial"/>
            <w:szCs w:val="24"/>
            <w:lang w:eastAsia="pt-PT"/>
          </w:rPr>
          <w:t>https://doi.org/10.21011/apn.2021.2506</w:t>
        </w:r>
      </w:hyperlink>
      <w:r w:rsidRPr="00DC3DF7">
        <w:rPr>
          <w:rFonts w:ascii="Arial" w:eastAsia="Times New Roman" w:hAnsi="Arial" w:cs="Arial"/>
          <w:szCs w:val="24"/>
          <w:lang w:eastAsia="pt-PT"/>
        </w:rPr>
        <w:t xml:space="preserve"> </w:t>
      </w:r>
    </w:p>
    <w:p w:rsidR="00464953" w:rsidRPr="00DC3DF7" w:rsidRDefault="00464953" w:rsidP="00DC3DF7">
      <w:pPr>
        <w:spacing w:after="0" w:line="360" w:lineRule="auto"/>
        <w:jc w:val="both"/>
        <w:rPr>
          <w:rFonts w:ascii="Times New Roman" w:eastAsia="Times New Roman" w:hAnsi="Times New Roman" w:cs="Times New Roman"/>
          <w:szCs w:val="24"/>
          <w:lang w:eastAsia="pt-PT"/>
        </w:rPr>
      </w:pPr>
    </w:p>
    <w:sectPr w:rsidR="00464953" w:rsidRPr="00DC3DF7" w:rsidSect="007840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16F" w:rsidRDefault="00C3216F" w:rsidP="00044FB0">
      <w:pPr>
        <w:spacing w:after="0" w:line="240" w:lineRule="auto"/>
      </w:pPr>
      <w:r>
        <w:separator/>
      </w:r>
    </w:p>
  </w:endnote>
  <w:endnote w:type="continuationSeparator" w:id="0">
    <w:p w:rsidR="00C3216F" w:rsidRDefault="00C3216F" w:rsidP="00044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16F" w:rsidRPr="00044FB0" w:rsidRDefault="00C3216F" w:rsidP="00044FB0">
    <w:pPr>
      <w:pStyle w:val="NormalWeb"/>
      <w:rPr>
        <w:rFonts w:ascii="Arial" w:hAnsi="Arial" w:cs="Arial"/>
      </w:rPr>
    </w:pPr>
    <w:r>
      <w:rPr>
        <w:rFonts w:ascii="Arial" w:hAnsi="Arial" w:cs="Arial"/>
        <w:noProof/>
        <w:sz w:val="20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E5076BF" wp14:editId="3FE84864">
              <wp:simplePos x="0" y="0"/>
              <wp:positionH relativeFrom="column">
                <wp:posOffset>5121275</wp:posOffset>
              </wp:positionH>
              <wp:positionV relativeFrom="paragraph">
                <wp:posOffset>9925050</wp:posOffset>
              </wp:positionV>
              <wp:extent cx="2112645" cy="304800"/>
              <wp:effectExtent l="0" t="0" r="1905" b="0"/>
              <wp:wrapNone/>
              <wp:docPr id="852867461" name="Grupo 8528674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112645" cy="304800"/>
                        <a:chOff x="0" y="0"/>
                        <a:chExt cx="5976330" cy="674282"/>
                      </a:xfrm>
                    </wpg:grpSpPr>
                    <pic:pic xmlns:pic="http://schemas.openxmlformats.org/drawingml/2006/picture">
                      <pic:nvPicPr>
                        <pic:cNvPr id="852867463" name="Imagem 592962031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2330" y="0"/>
                          <a:ext cx="1224000" cy="674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2867464" name="Imagem 2096534568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483"/>
                          <a:ext cx="1548000" cy="3473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2867465" name="Imagem 1558768462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763336" y="158586"/>
                          <a:ext cx="1260000" cy="3841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2867466" name="Imagem 852867462" descr="Informação Geral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68330" y="130189"/>
                          <a:ext cx="1584000" cy="413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1D598D" id="Grupo 852867461" o:spid="_x0000_s1026" style="position:absolute;margin-left:403.25pt;margin-top:781.5pt;width:166.35pt;height:24pt;z-index:251662336" coordsize="59763,67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592962031" o:spid="_x0000_s1027" type="#_x0000_t75" style="position:absolute;left:47523;width:12240;height:6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gtJXLAAAA4gAAAA8AAABkcnMvZG93bnJldi54bWxEj81qwzAQhO+FvIPYQm+N3Py4xo0SSklC&#10;LiE0ce9ba2u7sVZGUmPn7atCoMdhZr5hFqvBtOJCzjeWFTyNExDEpdUNVwqK0+YxA+EDssbWMim4&#10;kofVcnS3wFzbnt/pcgyViBD2OSqoQ+hyKX1Zk0E/th1x9L6sMxiidJXUDvsIN62cJEkqDTYcF2rs&#10;6K2m8nz8MQq6j367L74Pm7KYSZu69fXzNG+UergfXl9ABBrCf/jW3mkF2XySpc+zdAp/l+IdkMtf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CoLSVywAAAOIAAAAPAAAAAAAA&#10;AAAAAAAAAJ8CAABkcnMvZG93bnJldi54bWxQSwUGAAAAAAQABAD3AAAAlwMAAAAA&#10;">
                <v:imagedata r:id="rId5" o:title=""/>
                <v:path arrowok="t"/>
              </v:shape>
              <v:shape id="Imagem 2096534568" o:spid="_x0000_s1028" type="#_x0000_t75" style="position:absolute;top:1634;width:15480;height: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vhRC3swAAADiAAAADwAAAAAA&#10;AAAAAAAAAACfAgAAZHJzL2Rvd25yZXYueG1sUEsFBgAAAAAEAAQA9wAAAJgDAAAAAA==&#10;">
                <v:imagedata r:id="rId6" o:title=""/>
                <v:path arrowok="t"/>
              </v:shape>
              <v:shape id="Imagem 1558768462" o:spid="_x0000_s1029" type="#_x0000_t75" style="position:absolute;left:17633;top:1585;width:12600;height:3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1SRX4ywAAAOIAAAAPAAAAAAAA&#10;AAAAAAAAAJ8CAABkcnMvZG93bnJldi54bWxQSwUGAAAAAAQABAD3AAAAlwMAAAAA&#10;">
                <v:imagedata r:id="rId7" o:title=""/>
                <v:path arrowok="t"/>
              </v:shape>
              <v:shape id="Imagem 852867462" o:spid="_x0000_s1030" type="#_x0000_t75" alt="Informação Geral" style="position:absolute;left:31683;top:1301;width:15840;height:4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gooXKAAAA4gAAAA8AAABkcnMvZG93bnJldi54bWxEj09rwkAUxO9Cv8PyCr2IbpS6TaOrlILg&#10;sf6B6u2RfU2C2bdpdo3pt+8KgsdhZn7DLFa9rUVHra8ca5iMExDEuTMVFxoO+/UoBeEDssHaMWn4&#10;Iw+r5dNggZlxV95StwuFiBD2GWooQ2gyKX1ekkU/dg1x9H5cazFE2RbStHiNcFvLaZIoabHiuFBi&#10;Q58l5efdxWroa3WcFJvu/UuG3+R0/E6lH3qtX577jzmIQH14hO/tjdGQzqapentVCm6X4h2Qy3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MgooXKAAAA4gAAAA8AAAAAAAAA&#10;AAAAAAAAnwIAAGRycy9kb3ducmV2LnhtbFBLBQYAAAAABAAEAPcAAACWAwAAAAA=&#10;">
                <v:imagedata r:id="rId8" o:title="Informação Geral"/>
                <v:path arrowok="t"/>
              </v:shape>
            </v:group>
          </w:pict>
        </mc:Fallback>
      </mc:AlternateContent>
    </w:r>
    <w:r>
      <w:rPr>
        <w:rFonts w:ascii="Arial" w:hAnsi="Arial" w:cs="Arial"/>
        <w:sz w:val="20"/>
      </w:rPr>
      <w:t>Financiamento:</w:t>
    </w:r>
    <w:r w:rsidRPr="00EC5D9D">
      <w:rPr>
        <w:noProof/>
      </w:rPr>
      <w:t xml:space="preserve"> </w:t>
    </w:r>
    <w:r>
      <w:rPr>
        <w:rFonts w:ascii="Arial" w:hAnsi="Arial" w:cs="Arial"/>
        <w:noProof/>
      </w:rPr>
      <w:drawing>
        <wp:anchor distT="0" distB="0" distL="114300" distR="114300" simplePos="0" relativeHeight="251664384" behindDoc="1" locked="0" layoutInCell="1" allowOverlap="1" wp14:anchorId="56B4CE14" wp14:editId="7152BE03">
          <wp:simplePos x="0" y="0"/>
          <wp:positionH relativeFrom="margin">
            <wp:align>left</wp:align>
          </wp:positionH>
          <wp:positionV relativeFrom="paragraph">
            <wp:posOffset>133350</wp:posOffset>
          </wp:positionV>
          <wp:extent cx="2114550" cy="314325"/>
          <wp:effectExtent l="0" t="0" r="0" b="9525"/>
          <wp:wrapTight wrapText="bothSides">
            <wp:wrapPolygon edited="0">
              <wp:start x="16735" y="0"/>
              <wp:lineTo x="0" y="3927"/>
              <wp:lineTo x="0" y="17018"/>
              <wp:lineTo x="16735" y="20945"/>
              <wp:lineTo x="21405" y="20945"/>
              <wp:lineTo x="21405" y="0"/>
              <wp:lineTo x="16735" y="0"/>
            </wp:wrapPolygon>
          </wp:wrapTight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314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D2DF759" wp14:editId="7776F50F">
              <wp:simplePos x="0" y="0"/>
              <wp:positionH relativeFrom="column">
                <wp:posOffset>5121275</wp:posOffset>
              </wp:positionH>
              <wp:positionV relativeFrom="paragraph">
                <wp:posOffset>9925050</wp:posOffset>
              </wp:positionV>
              <wp:extent cx="2112645" cy="304800"/>
              <wp:effectExtent l="0" t="0" r="1905" b="0"/>
              <wp:wrapNone/>
              <wp:docPr id="852867467" name="Grupo 8528674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112645" cy="304800"/>
                        <a:chOff x="0" y="0"/>
                        <a:chExt cx="5976330" cy="674282"/>
                      </a:xfrm>
                    </wpg:grpSpPr>
                    <pic:pic xmlns:pic="http://schemas.openxmlformats.org/drawingml/2006/picture">
                      <pic:nvPicPr>
                        <pic:cNvPr id="852867468" name="Imagem 592962031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2330" y="0"/>
                          <a:ext cx="1224000" cy="674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2867469" name="Imagem 2096534568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483"/>
                          <a:ext cx="1548000" cy="3473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2867470" name="Imagem 1558768462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763336" y="158586"/>
                          <a:ext cx="1260000" cy="3841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2867471" name="Imagem 852867462" descr="Informação Geral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68330" y="130189"/>
                          <a:ext cx="1584000" cy="413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0AE003" id="Grupo 852867467" o:spid="_x0000_s1026" style="position:absolute;margin-left:403.25pt;margin-top:781.5pt;width:166.35pt;height:24pt;z-index:251663360" coordsize="59763,67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">
              <v:shape id="Imagem 592962031" o:spid="_x0000_s1027" type="#_x0000_t75" style="position:absolute;left:47523;width:12240;height:6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EJuTHAAAA4gAAAA8AAABkcnMvZG93bnJldi54bWxET89rwjAUvg/8H8IbeJvpRGupRpExxcsY&#10;and/a55tt+alJNHW/345DDx+fL9Xm8G04kbON5YVvE4SEMSl1Q1XCorz7iUD4QOyxtYyKbiTh816&#10;9LTCXNuej3Q7hUrEEPY5KqhD6HIpfVmTQT+xHXHkLtYZDBG6SmqHfQw3rZwmSSoNNhwbauzoraby&#10;93Q1Crqvfv9R/HzuymImbere79/neaPU+HnYLkEEGsJD/O8+aAXZfJqli1kaN8dL8Q7I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wEJuTHAAAA4gAAAA8AAAAAAAAAAAAA&#10;AAAAnwIAAGRycy9kb3ducmV2LnhtbFBLBQYAAAAABAAEAPcAAACTAwAAAAA=&#10;">
                <v:imagedata r:id="rId5" o:title=""/>
                <v:path arrowok="t"/>
              </v:shape>
              <v:shape id="Imagem 2096534568" o:spid="_x0000_s1028" type="#_x0000_t75" style="position:absolute;top:1634;width:15480;height: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V7UDMAAAA4gAAAA8AAABkcnMvZG93bnJldi54bWxEj0FLw0AUhO8F/8PyBC+l3Rg0jbHbIoIg&#10;EYTGHurtmX1Ngtm3Mbu2m3/vCoLHYWa+YdbbYHpxotF1lhVcLxMQxLXVHTcK9m9PixyE88gae8uk&#10;YCIH283FbI2Ftmfe0anyjYgQdgUqaL0fCild3ZJBt7QDcfSOdjTooxwbqUc8R7jpZZokmTTYcVxo&#10;caDHlurP6tsomHcv9ev7V5mW00c4HMspOJ/ulLq6DA/3IDwF/x/+az9rBfltmmerm+wOfi/FOyA3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UBXtQMwAAADiAAAADwAAAAAA&#10;AAAAAAAAAACfAgAAZHJzL2Rvd25yZXYueG1sUEsFBgAAAAAEAAQA9wAAAJgDAAAAAA==&#10;">
                <v:imagedata r:id="rId6" o:title=""/>
                <v:path arrowok="t"/>
              </v:shape>
              <v:shape id="Imagem 1558768462" o:spid="_x0000_s1029" type="#_x0000_t75" style="position:absolute;left:17633;top:1585;width:12600;height:3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nIL3KAAAA4gAAAA8AAABkcnMvZG93bnJldi54bWxEj81qwkAUhfcF32G4Qnd1olQN0TEUS0sW&#10;opiWdnvNXJPYzJ00M9X49p2F4PJw/viWaW8acabO1ZYVjEcRCOLC6ppLBZ8fb08xCOeRNTaWScGV&#10;HKSrwcMSE20vvKdz7ksRRtglqKDyvk2kdEVFBt3ItsTBO9rOoA+yK6Xu8BLGTSMnUTSTBmsODxW2&#10;tK6o+Mn/jILX/v3A+83vd8R02nyts+PWXHdKPQ77lwUIT72/h2/tTCuIp5N4Nn+eB4iAFHBArv4B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DnIL3KAAAA4gAAAA8AAAAAAAAA&#10;AAAAAAAAnwIAAGRycy9kb3ducmV2LnhtbFBLBQYAAAAABAAEAPcAAACWAwAAAAA=&#10;">
                <v:imagedata r:id="rId7" o:title=""/>
                <v:path arrowok="t"/>
              </v:shape>
              <v:shape id="Imagem 852867462" o:spid="_x0000_s1030" type="#_x0000_t75" alt="Informação Geral" style="position:absolute;left:31683;top:1301;width:15840;height:4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QrCzKAAAA4gAAAA8AAABkcnMvZG93bnJldi54bWxEj0FrwkAUhO+F/oflFbwUs4nUGNOsUgTB&#10;o7WF6u2RfSah2bdpdo3pv3cLQo/DzHzDFOvRtGKg3jWWFSRRDIK4tLrhSsHnx3aagXAeWWNrmRT8&#10;koP16vGhwFzbK7/TcPCVCBB2OSqove9yKV1Zk0EX2Y44eGfbG/RB9pXUPV4D3LRyFsepNNhwWKix&#10;o01N5ffhYhSMbXpMqt2w3Ev/E5+OX5l0z06pydP49grC0+j/w/f2TivI5rMsXbwsEvi7FO6AXN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kQrCzKAAAA4gAAAA8AAAAAAAAA&#10;AAAAAAAAnwIAAGRycy9kb3ducmV2LnhtbFBLBQYAAAAABAAEAPcAAACWAwAAAAA=&#10;">
                <v:imagedata r:id="rId8" o:title="Informação Geral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9A43796" wp14:editId="1BF54824">
              <wp:simplePos x="0" y="0"/>
              <wp:positionH relativeFrom="column">
                <wp:posOffset>5121275</wp:posOffset>
              </wp:positionH>
              <wp:positionV relativeFrom="paragraph">
                <wp:posOffset>9925050</wp:posOffset>
              </wp:positionV>
              <wp:extent cx="2112645" cy="304800"/>
              <wp:effectExtent l="0" t="0" r="1905" b="0"/>
              <wp:wrapNone/>
              <wp:docPr id="852867456" name="Grupo 852867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112645" cy="304800"/>
                        <a:chOff x="0" y="0"/>
                        <a:chExt cx="5976330" cy="674282"/>
                      </a:xfrm>
                    </wpg:grpSpPr>
                    <pic:pic xmlns:pic="http://schemas.openxmlformats.org/drawingml/2006/picture">
                      <pic:nvPicPr>
                        <pic:cNvPr id="852867457" name="Imagem 592962031"/>
                        <pic:cNvPicPr>
                          <a:picLocks noChangeAspect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52330" y="0"/>
                          <a:ext cx="1224000" cy="674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52867458" name="Imagem 2096534568"/>
                        <pic:cNvPicPr>
                          <a:picLocks noChangeAspect="1"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483"/>
                          <a:ext cx="1548000" cy="3473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2867459" name="Imagem 1558768462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763336" y="158586"/>
                          <a:ext cx="1260000" cy="38411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52867460" name="Imagem 852867462" descr="Informação Geral"/>
                        <pic:cNvPicPr>
                          <a:picLocks noChangeAspect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68330" y="130189"/>
                          <a:ext cx="1584000" cy="413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AA3B66" id="Grupo 852867456" o:spid="_x0000_s1026" style="position:absolute;margin-left:403.25pt;margin-top:781.5pt;width:166.35pt;height:24pt;z-index:251661312" coordsize="59763,67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">
              <v:shape id="Imagem 592962031" o:spid="_x0000_s1027" type="#_x0000_t75" style="position:absolute;left:47523;width:12240;height:6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3eCvKAAAA4gAAAA8AAABkcnMvZG93bnJldi54bWxEj0FrwkAUhO9C/8PyCt50UzExRFcppZZe&#10;Sqmm99fsM0mbfRt2VxP/fbcg9DjMzDfMZjeaTlzI+daygod5AoK4srrlWkF53M9yED4ga+wsk4Ir&#10;edht7yYbLLQd+IMuh1CLCGFfoIImhL6Q0lcNGfRz2xNH72SdwRClq6V2OES46eQiSTJpsOW40GBP&#10;Tw1VP4ezUdB/Di9v5ff7viqX0mbu+fp1TFulpvfj4xpEoDH8h2/tV60gTxd5tlqmK/i7FO+A3P4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DP3eCvKAAAA4gAAAA8AAAAAAAAA&#10;AAAAAAAAnwIAAGRycy9kb3ducmV2LnhtbFBLBQYAAAAABAAEAPcAAACWAwAAAAA=&#10;">
                <v:imagedata r:id="rId5" o:title=""/>
                <v:path arrowok="t"/>
              </v:shape>
              <v:shape id="Imagem 2096534568" o:spid="_x0000_s1028" type="#_x0000_t75" style="position:absolute;top:1634;width:15480;height: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1gmbJAAAA4gAAAA8AAABkcnMvZG93bnJldi54bWxET89rwjAUvg/2P4Q32GVoapmuVKPIYDA6&#10;ENQd3O2tebbF5qVrMk3/e3MQPH58vxerYFpxpt41lhVMxgkI4tLqhisF3/uPUQbCeWSNrWVSMJCD&#10;1fLxYYG5thfe0nnnKxFD2OWooPa+y6V0ZU0G3dh2xJE72t6gj7CvpO7xEsNNK9MkmUmDDceGGjt6&#10;r6k87f6Ngpfmq9z8/BVpMfyGw7EYgvPpVqnnp7Ceg/AU/F18c39qBdk0zWZvr9O4OV6Kd0Aur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8TWCZskAAADiAAAADwAAAAAAAAAA&#10;AAAAAACfAgAAZHJzL2Rvd25yZXYueG1sUEsFBgAAAAAEAAQA9wAAAJUDAAAAAA==&#10;">
                <v:imagedata r:id="rId6" o:title=""/>
                <v:path arrowok="t"/>
              </v:shape>
              <v:shape id="Imagem 1558768462" o:spid="_x0000_s1029" type="#_x0000_t75" style="position:absolute;left:17633;top:1585;width:12600;height:3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6aNVAywAAAOIAAAAPAAAAAAAA&#10;AAAAAAAAAJ8CAABkcnMvZG93bnJldi54bWxQSwUGAAAAAAQABAD3AAAAlwMAAAAA&#10;">
                <v:imagedata r:id="rId7" o:title=""/>
                <v:path arrowok="t"/>
              </v:shape>
              <v:shape id="Imagem 852867462" o:spid="_x0000_s1030" type="#_x0000_t75" alt="Informação Geral" style="position:absolute;left:31683;top:1301;width:15840;height:4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Fn2rHAAAA4gAAAA8AAABkcnMvZG93bnJldi54bWxEj82KwjAUhfeC7xCuMBvRVHFqrUYRQXDp&#10;OIK6uzTXttjc1CZTO28/WQizPJw/vtWmM5VoqXGlZQWTcQSCOLO65FzB+Xs/SkA4j6yxskwKfsnB&#10;Zt3vrTDV9sVf1J58LsIIuxQVFN7XqZQuK8igG9uaOHh32xj0QTa51A2+wrip5DSKYmmw5PBQYE27&#10;grLH6cco6Kr4OskP7eIo/TO6XS+JdEOn1Meg2y5BeOr8f/jdPmgFyec0ieezOEAEpIADcv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OFn2rHAAAA4gAAAA8AAAAAAAAAAAAA&#10;AAAAnwIAAGRycy9kb3ducmV2LnhtbFBLBQYAAAAABAAEAPcAAACTAwAAAAA=&#10;">
                <v:imagedata r:id="rId8" o:title="Informação Geral"/>
                <v:path arrowok="t"/>
              </v:shape>
            </v:group>
          </w:pict>
        </mc:Fallback>
      </mc:AlternateContent>
    </w:r>
  </w:p>
  <w:p w:rsidR="00C3216F" w:rsidRDefault="00C3216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16F" w:rsidRDefault="00C3216F" w:rsidP="00044FB0">
      <w:pPr>
        <w:spacing w:after="0" w:line="240" w:lineRule="auto"/>
      </w:pPr>
      <w:r>
        <w:separator/>
      </w:r>
    </w:p>
  </w:footnote>
  <w:footnote w:type="continuationSeparator" w:id="0">
    <w:p w:rsidR="00C3216F" w:rsidRDefault="00C3216F" w:rsidP="00044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16F" w:rsidRDefault="00C3216F">
    <w:pPr>
      <w:pStyle w:val="Cabealho"/>
    </w:pPr>
    <w:r w:rsidRPr="00E136DF">
      <w:rPr>
        <w:noProof/>
        <w:lang w:eastAsia="pt-PT"/>
      </w:rPr>
      <w:drawing>
        <wp:anchor distT="0" distB="0" distL="114300" distR="114300" simplePos="0" relativeHeight="251659264" behindDoc="1" locked="0" layoutInCell="1" allowOverlap="1" wp14:anchorId="300C7328" wp14:editId="68AA8644">
          <wp:simplePos x="0" y="0"/>
          <wp:positionH relativeFrom="margin">
            <wp:align>center</wp:align>
          </wp:positionH>
          <wp:positionV relativeFrom="paragraph">
            <wp:posOffset>-48260</wp:posOffset>
          </wp:positionV>
          <wp:extent cx="4665345" cy="485775"/>
          <wp:effectExtent l="0" t="0" r="1905" b="9525"/>
          <wp:wrapTight wrapText="bothSides">
            <wp:wrapPolygon edited="0">
              <wp:start x="0" y="0"/>
              <wp:lineTo x="0" y="21176"/>
              <wp:lineTo x="21521" y="21176"/>
              <wp:lineTo x="21521" y="0"/>
              <wp:lineTo x="0" y="0"/>
            </wp:wrapPolygon>
          </wp:wrapTight>
          <wp:docPr id="28" name="Imagem 4" descr="Uma imagem com texto, eletrónica, captura de ecrã&#10;&#10;Descrição gerada automaticamente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21413D44-92FE-4930-28B8-BE1B33CB983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m texto, eletrónica, captura de ecrã&#10;&#10;Descrição gerada automaticamente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21413D44-92FE-4930-28B8-BE1B33CB983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110" t="88670" r="36568" b="5527"/>
                  <a:stretch/>
                </pic:blipFill>
                <pic:spPr bwMode="auto">
                  <a:xfrm>
                    <a:off x="0" y="0"/>
                    <a:ext cx="4665345" cy="485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F3B88"/>
    <w:multiLevelType w:val="hybridMultilevel"/>
    <w:tmpl w:val="1E62F15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885E25"/>
    <w:multiLevelType w:val="hybridMultilevel"/>
    <w:tmpl w:val="1196ED5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CB7A2C"/>
    <w:multiLevelType w:val="hybridMultilevel"/>
    <w:tmpl w:val="9DCC25E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3536F"/>
    <w:multiLevelType w:val="hybridMultilevel"/>
    <w:tmpl w:val="08028D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1B545F"/>
    <w:multiLevelType w:val="multilevel"/>
    <w:tmpl w:val="CEA08C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208"/>
    <w:rsid w:val="00004EC1"/>
    <w:rsid w:val="00006D67"/>
    <w:rsid w:val="000154E0"/>
    <w:rsid w:val="000225BE"/>
    <w:rsid w:val="00044FB0"/>
    <w:rsid w:val="00052099"/>
    <w:rsid w:val="00091F98"/>
    <w:rsid w:val="000A170F"/>
    <w:rsid w:val="000A17B8"/>
    <w:rsid w:val="000A4670"/>
    <w:rsid w:val="000B0F53"/>
    <w:rsid w:val="000C64B3"/>
    <w:rsid w:val="000F06F8"/>
    <w:rsid w:val="000F3551"/>
    <w:rsid w:val="000F70C8"/>
    <w:rsid w:val="0012355B"/>
    <w:rsid w:val="00135693"/>
    <w:rsid w:val="00143BC6"/>
    <w:rsid w:val="00147F53"/>
    <w:rsid w:val="00157F09"/>
    <w:rsid w:val="0017577B"/>
    <w:rsid w:val="00175A15"/>
    <w:rsid w:val="00176554"/>
    <w:rsid w:val="001849F4"/>
    <w:rsid w:val="00187018"/>
    <w:rsid w:val="00194C6C"/>
    <w:rsid w:val="001B3EC1"/>
    <w:rsid w:val="001C2CE8"/>
    <w:rsid w:val="001C6F69"/>
    <w:rsid w:val="001C7D91"/>
    <w:rsid w:val="001D73E8"/>
    <w:rsid w:val="001E3B7C"/>
    <w:rsid w:val="001F0BCD"/>
    <w:rsid w:val="001F3E15"/>
    <w:rsid w:val="001F5825"/>
    <w:rsid w:val="001F5FAE"/>
    <w:rsid w:val="001F652A"/>
    <w:rsid w:val="00210013"/>
    <w:rsid w:val="00214BE1"/>
    <w:rsid w:val="002205F7"/>
    <w:rsid w:val="002210CC"/>
    <w:rsid w:val="002402EC"/>
    <w:rsid w:val="00246891"/>
    <w:rsid w:val="00257A3A"/>
    <w:rsid w:val="00265C7E"/>
    <w:rsid w:val="002717A0"/>
    <w:rsid w:val="002718CB"/>
    <w:rsid w:val="002805ED"/>
    <w:rsid w:val="0028319D"/>
    <w:rsid w:val="002904AD"/>
    <w:rsid w:val="002909B1"/>
    <w:rsid w:val="00295113"/>
    <w:rsid w:val="0029693C"/>
    <w:rsid w:val="002D175A"/>
    <w:rsid w:val="002D3332"/>
    <w:rsid w:val="002D609A"/>
    <w:rsid w:val="002E3056"/>
    <w:rsid w:val="002E7B65"/>
    <w:rsid w:val="002F6D17"/>
    <w:rsid w:val="00301915"/>
    <w:rsid w:val="00302603"/>
    <w:rsid w:val="00324C16"/>
    <w:rsid w:val="00325091"/>
    <w:rsid w:val="0033024D"/>
    <w:rsid w:val="003352BA"/>
    <w:rsid w:val="00340ADB"/>
    <w:rsid w:val="0035233B"/>
    <w:rsid w:val="00357BCF"/>
    <w:rsid w:val="00364159"/>
    <w:rsid w:val="0036647C"/>
    <w:rsid w:val="00372BD8"/>
    <w:rsid w:val="00380992"/>
    <w:rsid w:val="003817E4"/>
    <w:rsid w:val="00385301"/>
    <w:rsid w:val="003A11FF"/>
    <w:rsid w:val="003A357B"/>
    <w:rsid w:val="003B05C3"/>
    <w:rsid w:val="003B0787"/>
    <w:rsid w:val="003B20F2"/>
    <w:rsid w:val="003C05A7"/>
    <w:rsid w:val="003C0B47"/>
    <w:rsid w:val="003C7C5C"/>
    <w:rsid w:val="003D7C96"/>
    <w:rsid w:val="003E276C"/>
    <w:rsid w:val="003E3CA5"/>
    <w:rsid w:val="003F061C"/>
    <w:rsid w:val="003F6C31"/>
    <w:rsid w:val="00400903"/>
    <w:rsid w:val="0040459E"/>
    <w:rsid w:val="00406BB8"/>
    <w:rsid w:val="00411502"/>
    <w:rsid w:val="004116BC"/>
    <w:rsid w:val="004118A2"/>
    <w:rsid w:val="004464BB"/>
    <w:rsid w:val="0045353D"/>
    <w:rsid w:val="004552D0"/>
    <w:rsid w:val="00461CCA"/>
    <w:rsid w:val="00464953"/>
    <w:rsid w:val="00470BB3"/>
    <w:rsid w:val="00476539"/>
    <w:rsid w:val="00484CC5"/>
    <w:rsid w:val="004911B8"/>
    <w:rsid w:val="004939A2"/>
    <w:rsid w:val="004A0B45"/>
    <w:rsid w:val="004A3EEA"/>
    <w:rsid w:val="004B424C"/>
    <w:rsid w:val="004D61C8"/>
    <w:rsid w:val="004E2CAF"/>
    <w:rsid w:val="004F038D"/>
    <w:rsid w:val="004F4AB8"/>
    <w:rsid w:val="00503379"/>
    <w:rsid w:val="00507A6B"/>
    <w:rsid w:val="00515352"/>
    <w:rsid w:val="00517A17"/>
    <w:rsid w:val="00521416"/>
    <w:rsid w:val="005222C2"/>
    <w:rsid w:val="0053150F"/>
    <w:rsid w:val="005318B8"/>
    <w:rsid w:val="00531D3A"/>
    <w:rsid w:val="00542E7A"/>
    <w:rsid w:val="00560E3F"/>
    <w:rsid w:val="00567083"/>
    <w:rsid w:val="005728DE"/>
    <w:rsid w:val="00574DE3"/>
    <w:rsid w:val="00575715"/>
    <w:rsid w:val="00584029"/>
    <w:rsid w:val="00592E9E"/>
    <w:rsid w:val="005D0A8F"/>
    <w:rsid w:val="005D1709"/>
    <w:rsid w:val="005D2962"/>
    <w:rsid w:val="005D7ADB"/>
    <w:rsid w:val="005F1332"/>
    <w:rsid w:val="0060380F"/>
    <w:rsid w:val="00614481"/>
    <w:rsid w:val="00616A01"/>
    <w:rsid w:val="006356A8"/>
    <w:rsid w:val="0064030A"/>
    <w:rsid w:val="00645D2B"/>
    <w:rsid w:val="00653A05"/>
    <w:rsid w:val="00673333"/>
    <w:rsid w:val="00680E1D"/>
    <w:rsid w:val="00691C28"/>
    <w:rsid w:val="006D0DD7"/>
    <w:rsid w:val="006D576F"/>
    <w:rsid w:val="006D5DED"/>
    <w:rsid w:val="006F18C9"/>
    <w:rsid w:val="006F25BB"/>
    <w:rsid w:val="006F5670"/>
    <w:rsid w:val="007143C3"/>
    <w:rsid w:val="00714CCB"/>
    <w:rsid w:val="00745839"/>
    <w:rsid w:val="00761357"/>
    <w:rsid w:val="00761FEE"/>
    <w:rsid w:val="0076665C"/>
    <w:rsid w:val="0078048B"/>
    <w:rsid w:val="00783289"/>
    <w:rsid w:val="007840E0"/>
    <w:rsid w:val="00784286"/>
    <w:rsid w:val="00785733"/>
    <w:rsid w:val="007865FF"/>
    <w:rsid w:val="00796B5C"/>
    <w:rsid w:val="007A103E"/>
    <w:rsid w:val="007A1F87"/>
    <w:rsid w:val="007B3FA2"/>
    <w:rsid w:val="007B423A"/>
    <w:rsid w:val="007B621F"/>
    <w:rsid w:val="007C0344"/>
    <w:rsid w:val="007C172A"/>
    <w:rsid w:val="007C3349"/>
    <w:rsid w:val="007C7A0C"/>
    <w:rsid w:val="007D200C"/>
    <w:rsid w:val="007D34DD"/>
    <w:rsid w:val="007D4861"/>
    <w:rsid w:val="007E11A9"/>
    <w:rsid w:val="007E40E1"/>
    <w:rsid w:val="007E7A3B"/>
    <w:rsid w:val="007F1E09"/>
    <w:rsid w:val="007F45EC"/>
    <w:rsid w:val="008006BB"/>
    <w:rsid w:val="00802881"/>
    <w:rsid w:val="00812EC9"/>
    <w:rsid w:val="00822D3C"/>
    <w:rsid w:val="00825EB3"/>
    <w:rsid w:val="0083021D"/>
    <w:rsid w:val="00843B17"/>
    <w:rsid w:val="00864257"/>
    <w:rsid w:val="00872BA3"/>
    <w:rsid w:val="00885C45"/>
    <w:rsid w:val="008874DE"/>
    <w:rsid w:val="00890E70"/>
    <w:rsid w:val="008930AD"/>
    <w:rsid w:val="00895E0B"/>
    <w:rsid w:val="008A0080"/>
    <w:rsid w:val="008A364B"/>
    <w:rsid w:val="008C4716"/>
    <w:rsid w:val="008C47FA"/>
    <w:rsid w:val="008C6BBD"/>
    <w:rsid w:val="008D35D1"/>
    <w:rsid w:val="00901B4D"/>
    <w:rsid w:val="00905366"/>
    <w:rsid w:val="00912217"/>
    <w:rsid w:val="009123B3"/>
    <w:rsid w:val="00914351"/>
    <w:rsid w:val="0093540A"/>
    <w:rsid w:val="009445D0"/>
    <w:rsid w:val="00977D2C"/>
    <w:rsid w:val="00983090"/>
    <w:rsid w:val="009C5B82"/>
    <w:rsid w:val="009D7AF7"/>
    <w:rsid w:val="00A02A61"/>
    <w:rsid w:val="00A040A0"/>
    <w:rsid w:val="00A115FA"/>
    <w:rsid w:val="00A25572"/>
    <w:rsid w:val="00A265BC"/>
    <w:rsid w:val="00A410A6"/>
    <w:rsid w:val="00A413BC"/>
    <w:rsid w:val="00A655A9"/>
    <w:rsid w:val="00A80144"/>
    <w:rsid w:val="00AA3B2E"/>
    <w:rsid w:val="00AC5E04"/>
    <w:rsid w:val="00AD5EB1"/>
    <w:rsid w:val="00AE2BC8"/>
    <w:rsid w:val="00AE43A2"/>
    <w:rsid w:val="00AE4A03"/>
    <w:rsid w:val="00AE5AAF"/>
    <w:rsid w:val="00AE638C"/>
    <w:rsid w:val="00AF3A75"/>
    <w:rsid w:val="00AF675C"/>
    <w:rsid w:val="00B006F7"/>
    <w:rsid w:val="00B00811"/>
    <w:rsid w:val="00B03E06"/>
    <w:rsid w:val="00B11D00"/>
    <w:rsid w:val="00B20003"/>
    <w:rsid w:val="00B274F9"/>
    <w:rsid w:val="00B366B8"/>
    <w:rsid w:val="00B4005B"/>
    <w:rsid w:val="00B41467"/>
    <w:rsid w:val="00B426A1"/>
    <w:rsid w:val="00B51C1E"/>
    <w:rsid w:val="00B53AE6"/>
    <w:rsid w:val="00B564B5"/>
    <w:rsid w:val="00B5772C"/>
    <w:rsid w:val="00B7138E"/>
    <w:rsid w:val="00B738E4"/>
    <w:rsid w:val="00B75719"/>
    <w:rsid w:val="00B81A64"/>
    <w:rsid w:val="00B96C55"/>
    <w:rsid w:val="00B96CC7"/>
    <w:rsid w:val="00BA0885"/>
    <w:rsid w:val="00BA7402"/>
    <w:rsid w:val="00BB1F32"/>
    <w:rsid w:val="00BB74CA"/>
    <w:rsid w:val="00BC1B1D"/>
    <w:rsid w:val="00BC2427"/>
    <w:rsid w:val="00BC5E7A"/>
    <w:rsid w:val="00BD1B2E"/>
    <w:rsid w:val="00BD2E42"/>
    <w:rsid w:val="00BD610B"/>
    <w:rsid w:val="00BE2515"/>
    <w:rsid w:val="00BF15AC"/>
    <w:rsid w:val="00BF6E31"/>
    <w:rsid w:val="00C1244F"/>
    <w:rsid w:val="00C25119"/>
    <w:rsid w:val="00C2598E"/>
    <w:rsid w:val="00C3216F"/>
    <w:rsid w:val="00C32295"/>
    <w:rsid w:val="00C33369"/>
    <w:rsid w:val="00C3601C"/>
    <w:rsid w:val="00C373BA"/>
    <w:rsid w:val="00C428B3"/>
    <w:rsid w:val="00C43231"/>
    <w:rsid w:val="00C511AC"/>
    <w:rsid w:val="00C514ED"/>
    <w:rsid w:val="00C54E57"/>
    <w:rsid w:val="00C56C06"/>
    <w:rsid w:val="00C64D90"/>
    <w:rsid w:val="00C856F2"/>
    <w:rsid w:val="00CA2140"/>
    <w:rsid w:val="00CB42ED"/>
    <w:rsid w:val="00CD25B5"/>
    <w:rsid w:val="00CE617D"/>
    <w:rsid w:val="00CE6CBD"/>
    <w:rsid w:val="00CF0DFC"/>
    <w:rsid w:val="00D073D0"/>
    <w:rsid w:val="00D1357C"/>
    <w:rsid w:val="00D23EA3"/>
    <w:rsid w:val="00D336FD"/>
    <w:rsid w:val="00D351EB"/>
    <w:rsid w:val="00D40F6E"/>
    <w:rsid w:val="00D42224"/>
    <w:rsid w:val="00D51642"/>
    <w:rsid w:val="00D60D29"/>
    <w:rsid w:val="00D70E84"/>
    <w:rsid w:val="00D75BE2"/>
    <w:rsid w:val="00D8067D"/>
    <w:rsid w:val="00D86C87"/>
    <w:rsid w:val="00D906A6"/>
    <w:rsid w:val="00DB27CB"/>
    <w:rsid w:val="00DB3A9F"/>
    <w:rsid w:val="00DB3EF6"/>
    <w:rsid w:val="00DB611C"/>
    <w:rsid w:val="00DB76B8"/>
    <w:rsid w:val="00DC3DF7"/>
    <w:rsid w:val="00DC7716"/>
    <w:rsid w:val="00DD630B"/>
    <w:rsid w:val="00DE0FBE"/>
    <w:rsid w:val="00DF340F"/>
    <w:rsid w:val="00DF6992"/>
    <w:rsid w:val="00E2307F"/>
    <w:rsid w:val="00E24F4A"/>
    <w:rsid w:val="00E26CFA"/>
    <w:rsid w:val="00E278C6"/>
    <w:rsid w:val="00E52725"/>
    <w:rsid w:val="00E528BA"/>
    <w:rsid w:val="00E5698B"/>
    <w:rsid w:val="00E63064"/>
    <w:rsid w:val="00E712C0"/>
    <w:rsid w:val="00E71F00"/>
    <w:rsid w:val="00E84FBA"/>
    <w:rsid w:val="00E906A4"/>
    <w:rsid w:val="00E90769"/>
    <w:rsid w:val="00EA14B2"/>
    <w:rsid w:val="00EB134D"/>
    <w:rsid w:val="00EC665D"/>
    <w:rsid w:val="00ED4D8A"/>
    <w:rsid w:val="00EE3B14"/>
    <w:rsid w:val="00EE3DE5"/>
    <w:rsid w:val="00F10B63"/>
    <w:rsid w:val="00F10CD7"/>
    <w:rsid w:val="00F11ACE"/>
    <w:rsid w:val="00F23902"/>
    <w:rsid w:val="00F246D4"/>
    <w:rsid w:val="00F272D5"/>
    <w:rsid w:val="00F32208"/>
    <w:rsid w:val="00F34673"/>
    <w:rsid w:val="00F41292"/>
    <w:rsid w:val="00F47699"/>
    <w:rsid w:val="00F52DC8"/>
    <w:rsid w:val="00F65372"/>
    <w:rsid w:val="00F67FC1"/>
    <w:rsid w:val="00F911FB"/>
    <w:rsid w:val="00F94FCF"/>
    <w:rsid w:val="00F95C1A"/>
    <w:rsid w:val="00FA2549"/>
    <w:rsid w:val="00FA7F95"/>
    <w:rsid w:val="00FB060A"/>
    <w:rsid w:val="00FB3549"/>
    <w:rsid w:val="00FB360D"/>
    <w:rsid w:val="00FB390C"/>
    <w:rsid w:val="00FB3CAC"/>
    <w:rsid w:val="00FD103F"/>
    <w:rsid w:val="00FD552A"/>
    <w:rsid w:val="00FE3443"/>
    <w:rsid w:val="00FE367D"/>
    <w:rsid w:val="00FE36C9"/>
    <w:rsid w:val="00FE3A43"/>
    <w:rsid w:val="00FE6181"/>
    <w:rsid w:val="00FF2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E0D8EA9F-C3C4-46DC-9E56-476FF2ED1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4FB0"/>
    <w:pPr>
      <w:spacing w:after="200" w:line="276" w:lineRule="auto"/>
    </w:pPr>
  </w:style>
  <w:style w:type="paragraph" w:styleId="Cabealho1">
    <w:name w:val="heading 1"/>
    <w:basedOn w:val="Normal"/>
    <w:next w:val="Normal"/>
    <w:link w:val="Cabealho1Carter"/>
    <w:uiPriority w:val="9"/>
    <w:qFormat/>
    <w:rsid w:val="00044F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5670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04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44FB0"/>
  </w:style>
  <w:style w:type="paragraph" w:styleId="Rodap">
    <w:name w:val="footer"/>
    <w:basedOn w:val="Normal"/>
    <w:link w:val="RodapCarter"/>
    <w:uiPriority w:val="99"/>
    <w:unhideWhenUsed/>
    <w:rsid w:val="00044F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44FB0"/>
  </w:style>
  <w:style w:type="paragraph" w:styleId="NormalWeb">
    <w:name w:val="Normal (Web)"/>
    <w:basedOn w:val="Normal"/>
    <w:uiPriority w:val="99"/>
    <w:unhideWhenUsed/>
    <w:rsid w:val="00044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044FB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ndice">
    <w:name w:val="TOC Heading"/>
    <w:basedOn w:val="Cabealho1"/>
    <w:next w:val="Normal"/>
    <w:uiPriority w:val="39"/>
    <w:semiHidden/>
    <w:unhideWhenUsed/>
    <w:qFormat/>
    <w:rsid w:val="00044FB0"/>
    <w:pPr>
      <w:spacing w:before="480"/>
      <w:outlineLvl w:val="9"/>
    </w:pPr>
    <w:rPr>
      <w:b/>
      <w:bCs/>
      <w:sz w:val="28"/>
      <w:szCs w:val="28"/>
      <w:lang w:eastAsia="pt-PT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56708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67083"/>
    <w:rPr>
      <w:sz w:val="16"/>
      <w:szCs w:val="16"/>
    </w:rPr>
  </w:style>
  <w:style w:type="paragraph" w:styleId="ndice1">
    <w:name w:val="toc 1"/>
    <w:basedOn w:val="Normal"/>
    <w:next w:val="Normal"/>
    <w:autoRedefine/>
    <w:uiPriority w:val="39"/>
    <w:unhideWhenUsed/>
    <w:rsid w:val="00BA0885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BA0885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BC1B1D"/>
    <w:pPr>
      <w:spacing w:after="0" w:line="240" w:lineRule="auto"/>
    </w:pPr>
  </w:style>
  <w:style w:type="character" w:customStyle="1" w:styleId="markedcontent">
    <w:name w:val="markedcontent"/>
    <w:basedOn w:val="Tipodeletrapredefinidodopargrafo"/>
    <w:rsid w:val="00796B5C"/>
  </w:style>
  <w:style w:type="paragraph" w:styleId="PargrafodaLista">
    <w:name w:val="List Paragraph"/>
    <w:basedOn w:val="Normal"/>
    <w:uiPriority w:val="34"/>
    <w:qFormat/>
    <w:rsid w:val="00C2598E"/>
    <w:pPr>
      <w:ind w:left="720"/>
      <w:contextualSpacing/>
    </w:pPr>
  </w:style>
  <w:style w:type="table" w:styleId="Tabelacomgrelha">
    <w:name w:val="Table Grid"/>
    <w:basedOn w:val="Tabelanormal"/>
    <w:uiPriority w:val="39"/>
    <w:rsid w:val="00FE3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1Clara-Destaque1">
    <w:name w:val="Grid Table 1 Light Accent 1"/>
    <w:basedOn w:val="Tabelanormal"/>
    <w:uiPriority w:val="46"/>
    <w:rsid w:val="003B05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elha4-Destaque3">
    <w:name w:val="Grid Table 4 Accent 3"/>
    <w:basedOn w:val="Tabelanormal"/>
    <w:uiPriority w:val="49"/>
    <w:rsid w:val="007E11A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elha1Clara">
    <w:name w:val="Grid Table 1 Light"/>
    <w:basedOn w:val="Tabelanormal"/>
    <w:uiPriority w:val="46"/>
    <w:rsid w:val="004A3E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comGrelhaClara">
    <w:name w:val="Grid Table Light"/>
    <w:basedOn w:val="Tabelanormal"/>
    <w:uiPriority w:val="40"/>
    <w:rsid w:val="004A3E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Legenda1">
    <w:name w:val="Legenda1"/>
    <w:basedOn w:val="Normal"/>
    <w:link w:val="Legenda1Carter"/>
    <w:qFormat/>
    <w:rsid w:val="00653A05"/>
    <w:rPr>
      <w:rFonts w:ascii="Arial" w:hAnsi="Arial" w:cs="Arial"/>
    </w:rPr>
  </w:style>
  <w:style w:type="character" w:customStyle="1" w:styleId="Legenda1Carter">
    <w:name w:val="Legenda1 Caráter"/>
    <w:basedOn w:val="Tipodeletrapredefinidodopargrafo"/>
    <w:link w:val="Legenda1"/>
    <w:rsid w:val="00653A05"/>
    <w:rPr>
      <w:rFonts w:ascii="Arial" w:hAnsi="Arial" w:cs="Arial"/>
    </w:rPr>
  </w:style>
  <w:style w:type="paragraph" w:styleId="Ttulo">
    <w:name w:val="Title"/>
    <w:basedOn w:val="Normal"/>
    <w:next w:val="Normal"/>
    <w:link w:val="TtuloCarter"/>
    <w:uiPriority w:val="10"/>
    <w:qFormat/>
    <w:rsid w:val="002D17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2D17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deLista6Colorida-Destaque3">
    <w:name w:val="List Table 6 Colorful Accent 3"/>
    <w:basedOn w:val="Tabelanormal"/>
    <w:uiPriority w:val="51"/>
    <w:rsid w:val="0061448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DecimalAligned">
    <w:name w:val="Decimal Aligned"/>
    <w:basedOn w:val="Normal"/>
    <w:uiPriority w:val="40"/>
    <w:qFormat/>
    <w:rsid w:val="00D60D29"/>
    <w:pPr>
      <w:tabs>
        <w:tab w:val="decimal" w:pos="360"/>
      </w:tabs>
    </w:pPr>
    <w:rPr>
      <w:rFonts w:eastAsiaTheme="minorEastAsia" w:cs="Times New Roman"/>
      <w:lang w:eastAsia="pt-PT"/>
    </w:rPr>
  </w:style>
  <w:style w:type="paragraph" w:styleId="Textodenotaderodap">
    <w:name w:val="footnote text"/>
    <w:basedOn w:val="Normal"/>
    <w:link w:val="TextodenotaderodapCarter"/>
    <w:uiPriority w:val="99"/>
    <w:unhideWhenUsed/>
    <w:rsid w:val="00D60D29"/>
    <w:pPr>
      <w:spacing w:after="0" w:line="240" w:lineRule="auto"/>
    </w:pPr>
    <w:rPr>
      <w:rFonts w:eastAsiaTheme="minorEastAsia" w:cs="Times New Roman"/>
      <w:sz w:val="20"/>
      <w:szCs w:val="20"/>
      <w:lang w:eastAsia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rsid w:val="00D60D29"/>
    <w:rPr>
      <w:rFonts w:eastAsiaTheme="minorEastAsia" w:cs="Times New Roman"/>
      <w:sz w:val="20"/>
      <w:szCs w:val="20"/>
      <w:lang w:eastAsia="pt-PT"/>
    </w:rPr>
  </w:style>
  <w:style w:type="character" w:styleId="nfaseDiscreto">
    <w:name w:val="Subtle Emphasis"/>
    <w:basedOn w:val="Tipodeletrapredefinidodopargrafo"/>
    <w:uiPriority w:val="19"/>
    <w:qFormat/>
    <w:rsid w:val="00D60D29"/>
    <w:rPr>
      <w:i/>
      <w:iCs/>
    </w:rPr>
  </w:style>
  <w:style w:type="table" w:styleId="SombreadoClaro-Cor1">
    <w:name w:val="Light Shading Accent 1"/>
    <w:basedOn w:val="Tabelanormal"/>
    <w:uiPriority w:val="60"/>
    <w:rsid w:val="00D60D29"/>
    <w:pPr>
      <w:spacing w:after="0" w:line="240" w:lineRule="auto"/>
    </w:pPr>
    <w:rPr>
      <w:rFonts w:eastAsiaTheme="minorEastAsia"/>
      <w:color w:val="2E74B5" w:themeColor="accent1" w:themeShade="BF"/>
      <w:lang w:eastAsia="pt-PT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TabeladeLista3-Destaque3">
    <w:name w:val="List Table 3 Accent 3"/>
    <w:basedOn w:val="Tabelanormal"/>
    <w:uiPriority w:val="48"/>
    <w:rsid w:val="00246891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Bibliografia">
    <w:name w:val="Bibliography"/>
    <w:basedOn w:val="Normal"/>
    <w:next w:val="Normal"/>
    <w:uiPriority w:val="37"/>
    <w:unhideWhenUsed/>
    <w:rsid w:val="00EB134D"/>
  </w:style>
  <w:style w:type="character" w:styleId="Hiperligaovisitada">
    <w:name w:val="FollowedHyperlink"/>
    <w:basedOn w:val="Tipodeletrapredefinidodopargrafo"/>
    <w:uiPriority w:val="99"/>
    <w:semiHidden/>
    <w:unhideWhenUsed/>
    <w:rsid w:val="00DC3D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6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1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5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567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5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7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0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4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4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25" Type="http://schemas.openxmlformats.org/officeDocument/2006/relationships/chart" Target="charts/chart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7.png"/><Relationship Id="rId29" Type="http://schemas.openxmlformats.org/officeDocument/2006/relationships/hyperlink" Target="https://nutrimento.pt/activeapp/wpcontent/uploads/2016/07/Guiaalimentar-mediterr%C3%A2nico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5.xml"/><Relationship Id="rId32" Type="http://schemas.openxmlformats.org/officeDocument/2006/relationships/hyperlink" Target="https://doi.org/10.21011/apn.2021.250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hart" Target="charts/chart4.xml"/><Relationship Id="rId28" Type="http://schemas.openxmlformats.org/officeDocument/2006/relationships/hyperlink" Target="https://alimentacaosaudavel.dgs.pt/activeapp2020/wpcontent/uploads/2020/01/Padr%C3%A3o-Alimentar-Mediterr%C3%A2nico-Promotor-de-Sa%C3%BAde-1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hyperlink" Target="https://doi.org/10.21011/apn.2021.24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oter" Target="footer1.xml"/><Relationship Id="rId27" Type="http://schemas.openxmlformats.org/officeDocument/2006/relationships/hyperlink" Target="https://doi.org/10.15847/CCT.20500" TargetMode="External"/><Relationship Id="rId30" Type="http://schemas.openxmlformats.org/officeDocument/2006/relationships/hyperlink" Target="https://doi.org/10.21011/apn.2018.1404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11.jpeg"/><Relationship Id="rId7" Type="http://schemas.openxmlformats.org/officeDocument/2006/relationships/image" Target="media/image90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6" Type="http://schemas.openxmlformats.org/officeDocument/2006/relationships/image" Target="media/image8.jpeg"/><Relationship Id="rId5" Type="http://schemas.openxmlformats.org/officeDocument/2006/relationships/image" Target="media/image70.jpeg"/><Relationship Id="rId4" Type="http://schemas.openxmlformats.org/officeDocument/2006/relationships/image" Target="media/image12.png"/><Relationship Id="rId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lha_de_C_lculo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lha_de_C_lculo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lha_de_C_lculo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lha_de_C_lculo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lha_de_C_lculo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lha_de_C_lculo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Folha_de_C_lculo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PT" sz="1100" b="1">
                <a:latin typeface="Arial" panose="020B0604020202020204" pitchFamily="34" charset="0"/>
                <a:cs typeface="Arial" panose="020B0604020202020204" pitchFamily="34" charset="0"/>
              </a:rPr>
              <a:t>Qual o nível de satisfação com o prato de sopa?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Folha1!$B$1</c:f>
              <c:strCache>
                <c:ptCount val="1"/>
                <c:pt idx="0">
                  <c:v>Nada Satisfeito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Sopa de repolho</c:v>
                </c:pt>
                <c:pt idx="1">
                  <c:v>Sopa de brócolos com cenoura</c:v>
                </c:pt>
                <c:pt idx="2">
                  <c:v>Creme de cenoura</c:v>
                </c:pt>
                <c:pt idx="3">
                  <c:v>Sopa de espinafres</c:v>
                </c:pt>
                <c:pt idx="4">
                  <c:v>Sopa de feijão-verde</c:v>
                </c:pt>
              </c:strCache>
            </c:strRef>
          </c:cat>
          <c:val>
            <c:numRef>
              <c:f>Folha1!$B$2:$B$6</c:f>
              <c:numCache>
                <c:formatCode>General</c:formatCode>
                <c:ptCount val="5"/>
                <c:pt idx="0">
                  <c:v>0.17647058823529413</c:v>
                </c:pt>
                <c:pt idx="1">
                  <c:v>0.16666666666666666</c:v>
                </c:pt>
              </c:numCache>
            </c:numRef>
          </c:val>
        </c:ser>
        <c:ser>
          <c:idx val="1"/>
          <c:order val="1"/>
          <c:tx>
            <c:strRef>
              <c:f>Folha1!$C$1</c:f>
              <c:strCache>
                <c:ptCount val="1"/>
                <c:pt idx="0">
                  <c:v>Pouco Satisfeito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Sopa de repolho</c:v>
                </c:pt>
                <c:pt idx="1">
                  <c:v>Sopa de brócolos com cenoura</c:v>
                </c:pt>
                <c:pt idx="2">
                  <c:v>Creme de cenoura</c:v>
                </c:pt>
                <c:pt idx="3">
                  <c:v>Sopa de espinafres</c:v>
                </c:pt>
                <c:pt idx="4">
                  <c:v>Sopa de feijão-verde</c:v>
                </c:pt>
              </c:strCache>
            </c:strRef>
          </c:cat>
          <c:val>
            <c:numRef>
              <c:f>Folha1!$C$2:$C$6</c:f>
              <c:numCache>
                <c:formatCode>General</c:formatCode>
                <c:ptCount val="5"/>
                <c:pt idx="0">
                  <c:v>5.8823529411764705E-2</c:v>
                </c:pt>
                <c:pt idx="2">
                  <c:v>1</c:v>
                </c:pt>
                <c:pt idx="3">
                  <c:v>0.5</c:v>
                </c:pt>
              </c:numCache>
            </c:numRef>
          </c:val>
        </c:ser>
        <c:ser>
          <c:idx val="2"/>
          <c:order val="2"/>
          <c:tx>
            <c:strRef>
              <c:f>Folha1!$D$1</c:f>
              <c:strCache>
                <c:ptCount val="1"/>
                <c:pt idx="0">
                  <c:v>Satisfeito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Sopa de repolho</c:v>
                </c:pt>
                <c:pt idx="1">
                  <c:v>Sopa de brócolos com cenoura</c:v>
                </c:pt>
                <c:pt idx="2">
                  <c:v>Creme de cenoura</c:v>
                </c:pt>
                <c:pt idx="3">
                  <c:v>Sopa de espinafres</c:v>
                </c:pt>
                <c:pt idx="4">
                  <c:v>Sopa de feijão-verde</c:v>
                </c:pt>
              </c:strCache>
            </c:strRef>
          </c:cat>
          <c:val>
            <c:numRef>
              <c:f>Folha1!$D$2:$D$6</c:f>
              <c:numCache>
                <c:formatCode>General</c:formatCode>
                <c:ptCount val="5"/>
                <c:pt idx="0">
                  <c:v>0.41176470588235292</c:v>
                </c:pt>
                <c:pt idx="1">
                  <c:v>0.33333333333333331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Folha1!$E$1</c:f>
              <c:strCache>
                <c:ptCount val="1"/>
                <c:pt idx="0">
                  <c:v>Muito Satisfeito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Sopa de repolho</c:v>
                </c:pt>
                <c:pt idx="1">
                  <c:v>Sopa de brócolos com cenoura</c:v>
                </c:pt>
                <c:pt idx="2">
                  <c:v>Creme de cenoura</c:v>
                </c:pt>
                <c:pt idx="3">
                  <c:v>Sopa de espinafres</c:v>
                </c:pt>
                <c:pt idx="4">
                  <c:v>Sopa de feijão-verde</c:v>
                </c:pt>
              </c:strCache>
            </c:strRef>
          </c:cat>
          <c:val>
            <c:numRef>
              <c:f>Folha1!$E$2:$E$6</c:f>
              <c:numCache>
                <c:formatCode>General</c:formatCode>
                <c:ptCount val="5"/>
                <c:pt idx="0">
                  <c:v>0.23529411764705882</c:v>
                </c:pt>
                <c:pt idx="1">
                  <c:v>0.16666666666666666</c:v>
                </c:pt>
              </c:numCache>
            </c:numRef>
          </c:val>
        </c:ser>
        <c:ser>
          <c:idx val="4"/>
          <c:order val="4"/>
          <c:tx>
            <c:strRef>
              <c:f>Folha1!$F$1</c:f>
              <c:strCache>
                <c:ptCount val="1"/>
                <c:pt idx="0">
                  <c:v>Completamente Satisfeito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Sopa de repolho</c:v>
                </c:pt>
                <c:pt idx="1">
                  <c:v>Sopa de brócolos com cenoura</c:v>
                </c:pt>
                <c:pt idx="2">
                  <c:v>Creme de cenoura</c:v>
                </c:pt>
                <c:pt idx="3">
                  <c:v>Sopa de espinafres</c:v>
                </c:pt>
                <c:pt idx="4">
                  <c:v>Sopa de feijão-verde</c:v>
                </c:pt>
              </c:strCache>
            </c:strRef>
          </c:cat>
          <c:val>
            <c:numRef>
              <c:f>Folha1!$F$2:$F$6</c:f>
              <c:numCache>
                <c:formatCode>General</c:formatCode>
                <c:ptCount val="5"/>
                <c:pt idx="0">
                  <c:v>0.11764705882352941</c:v>
                </c:pt>
                <c:pt idx="1">
                  <c:v>0.33333333333333331</c:v>
                </c:pt>
                <c:pt idx="3">
                  <c:v>0.5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39995248"/>
        <c:axId val="1939994160"/>
      </c:barChart>
      <c:catAx>
        <c:axId val="193999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1939994160"/>
        <c:crosses val="autoZero"/>
        <c:auto val="1"/>
        <c:lblAlgn val="ctr"/>
        <c:lblOffset val="100"/>
        <c:noMultiLvlLbl val="0"/>
      </c:catAx>
      <c:valAx>
        <c:axId val="193999416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1939995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PT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PT" sz="1100" b="1"/>
              <a:t>Qual o nível de satisfação com o prato principal?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title>
    <c:autoTitleDeleted val="0"/>
    <c:plotArea>
      <c:layout>
        <c:manualLayout>
          <c:layoutTarget val="inner"/>
          <c:xMode val="edge"/>
          <c:yMode val="edge"/>
          <c:x val="0.10528977563129162"/>
          <c:y val="0.14952630518040719"/>
          <c:w val="0.87589554892185983"/>
          <c:h val="0.53187460618017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Folha1!$B$1</c:f>
              <c:strCache>
                <c:ptCount val="1"/>
                <c:pt idx="0">
                  <c:v>Nada Satisfeito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Folha1!$A$2:$A$7</c:f>
              <c:strCache>
                <c:ptCount val="6"/>
                <c:pt idx="0">
                  <c:v>Panados de frango com Arroz de Cenoura </c:v>
                </c:pt>
                <c:pt idx="1">
                  <c:v>Bacalhau com Grão</c:v>
                </c:pt>
                <c:pt idx="2">
                  <c:v> Esparguete com cogumelos </c:v>
                </c:pt>
                <c:pt idx="3">
                  <c:v>Esparguete à Bolonhesa </c:v>
                </c:pt>
                <c:pt idx="4">
                  <c:v>Chocos guisados com Batata </c:v>
                </c:pt>
                <c:pt idx="5">
                  <c:v>Vitela Estufada com Massa Fusili </c:v>
                </c:pt>
              </c:strCache>
            </c:strRef>
          </c:cat>
          <c:val>
            <c:numRef>
              <c:f>Folha1!$B$2:$B$7</c:f>
              <c:numCache>
                <c:formatCode>General</c:formatCode>
                <c:ptCount val="6"/>
                <c:pt idx="1">
                  <c:v>0.2</c:v>
                </c:pt>
                <c:pt idx="4">
                  <c:v>0.5</c:v>
                </c:pt>
              </c:numCache>
            </c:numRef>
          </c:val>
        </c:ser>
        <c:ser>
          <c:idx val="1"/>
          <c:order val="1"/>
          <c:tx>
            <c:strRef>
              <c:f>Folha1!$C$1</c:f>
              <c:strCache>
                <c:ptCount val="1"/>
                <c:pt idx="0">
                  <c:v>Pouco Satisfeito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Folha1!$A$2:$A$7</c:f>
              <c:strCache>
                <c:ptCount val="6"/>
                <c:pt idx="0">
                  <c:v>Panados de frango com Arroz de Cenoura </c:v>
                </c:pt>
                <c:pt idx="1">
                  <c:v>Bacalhau com Grão</c:v>
                </c:pt>
                <c:pt idx="2">
                  <c:v> Esparguete com cogumelos </c:v>
                </c:pt>
                <c:pt idx="3">
                  <c:v>Esparguete à Bolonhesa </c:v>
                </c:pt>
                <c:pt idx="4">
                  <c:v>Chocos guisados com Batata </c:v>
                </c:pt>
                <c:pt idx="5">
                  <c:v>Vitela Estufada com Massa Fusili </c:v>
                </c:pt>
              </c:strCache>
            </c:strRef>
          </c:cat>
          <c:val>
            <c:numRef>
              <c:f>Folha1!$C$2:$C$7</c:f>
              <c:numCache>
                <c:formatCode>General</c:formatCode>
                <c:ptCount val="6"/>
                <c:pt idx="1">
                  <c:v>0.2</c:v>
                </c:pt>
              </c:numCache>
            </c:numRef>
          </c:val>
        </c:ser>
        <c:ser>
          <c:idx val="2"/>
          <c:order val="2"/>
          <c:tx>
            <c:strRef>
              <c:f>Folha1!$D$1</c:f>
              <c:strCache>
                <c:ptCount val="1"/>
                <c:pt idx="0">
                  <c:v>Satisfeito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Folha1!$A$2:$A$7</c:f>
              <c:strCache>
                <c:ptCount val="6"/>
                <c:pt idx="0">
                  <c:v>Panados de frango com Arroz de Cenoura </c:v>
                </c:pt>
                <c:pt idx="1">
                  <c:v>Bacalhau com Grão</c:v>
                </c:pt>
                <c:pt idx="2">
                  <c:v> Esparguete com cogumelos </c:v>
                </c:pt>
                <c:pt idx="3">
                  <c:v>Esparguete à Bolonhesa </c:v>
                </c:pt>
                <c:pt idx="4">
                  <c:v>Chocos guisados com Batata </c:v>
                </c:pt>
                <c:pt idx="5">
                  <c:v>Vitela Estufada com Massa Fusili </c:v>
                </c:pt>
              </c:strCache>
            </c:strRef>
          </c:cat>
          <c:val>
            <c:numRef>
              <c:f>Folha1!$D$2:$D$7</c:f>
              <c:numCache>
                <c:formatCode>General</c:formatCode>
                <c:ptCount val="6"/>
                <c:pt idx="0">
                  <c:v>0.29411764705882354</c:v>
                </c:pt>
                <c:pt idx="1">
                  <c:v>0.4</c:v>
                </c:pt>
                <c:pt idx="3">
                  <c:v>1</c:v>
                </c:pt>
              </c:numCache>
            </c:numRef>
          </c:val>
        </c:ser>
        <c:ser>
          <c:idx val="3"/>
          <c:order val="3"/>
          <c:tx>
            <c:strRef>
              <c:f>Folha1!$E$1</c:f>
              <c:strCache>
                <c:ptCount val="1"/>
                <c:pt idx="0">
                  <c:v>Muito Satisfeito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Folha1!$A$2:$A$7</c:f>
              <c:strCache>
                <c:ptCount val="6"/>
                <c:pt idx="0">
                  <c:v>Panados de frango com Arroz de Cenoura </c:v>
                </c:pt>
                <c:pt idx="1">
                  <c:v>Bacalhau com Grão</c:v>
                </c:pt>
                <c:pt idx="2">
                  <c:v> Esparguete com cogumelos </c:v>
                </c:pt>
                <c:pt idx="3">
                  <c:v>Esparguete à Bolonhesa </c:v>
                </c:pt>
                <c:pt idx="4">
                  <c:v>Chocos guisados com Batata </c:v>
                </c:pt>
                <c:pt idx="5">
                  <c:v>Vitela Estufada com Massa Fusili </c:v>
                </c:pt>
              </c:strCache>
            </c:strRef>
          </c:cat>
          <c:val>
            <c:numRef>
              <c:f>Folha1!$E$2:$E$7</c:f>
              <c:numCache>
                <c:formatCode>General</c:formatCode>
                <c:ptCount val="6"/>
                <c:pt idx="0">
                  <c:v>0.52941176470588236</c:v>
                </c:pt>
                <c:pt idx="1">
                  <c:v>0.2</c:v>
                </c:pt>
                <c:pt idx="2">
                  <c:v>1</c:v>
                </c:pt>
                <c:pt idx="5">
                  <c:v>1</c:v>
                </c:pt>
              </c:numCache>
            </c:numRef>
          </c:val>
        </c:ser>
        <c:ser>
          <c:idx val="4"/>
          <c:order val="4"/>
          <c:tx>
            <c:strRef>
              <c:f>Folha1!$F$1</c:f>
              <c:strCache>
                <c:ptCount val="1"/>
                <c:pt idx="0">
                  <c:v>Completamente Satisfeito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Folha1!$A$2:$A$7</c:f>
              <c:strCache>
                <c:ptCount val="6"/>
                <c:pt idx="0">
                  <c:v>Panados de frango com Arroz de Cenoura </c:v>
                </c:pt>
                <c:pt idx="1">
                  <c:v>Bacalhau com Grão</c:v>
                </c:pt>
                <c:pt idx="2">
                  <c:v> Esparguete com cogumelos </c:v>
                </c:pt>
                <c:pt idx="3">
                  <c:v>Esparguete à Bolonhesa </c:v>
                </c:pt>
                <c:pt idx="4">
                  <c:v>Chocos guisados com Batata </c:v>
                </c:pt>
                <c:pt idx="5">
                  <c:v>Vitela Estufada com Massa Fusili </c:v>
                </c:pt>
              </c:strCache>
            </c:strRef>
          </c:cat>
          <c:val>
            <c:numRef>
              <c:f>Folha1!$F$2:$F$7</c:f>
              <c:numCache>
                <c:formatCode>General</c:formatCode>
                <c:ptCount val="6"/>
                <c:pt idx="0">
                  <c:v>0.17647058823529413</c:v>
                </c:pt>
                <c:pt idx="4">
                  <c:v>0.5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39980016"/>
        <c:axId val="1939994704"/>
      </c:barChart>
      <c:catAx>
        <c:axId val="193998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1939994704"/>
        <c:crosses val="autoZero"/>
        <c:auto val="1"/>
        <c:lblAlgn val="ctr"/>
        <c:lblOffset val="100"/>
        <c:noMultiLvlLbl val="0"/>
      </c:catAx>
      <c:valAx>
        <c:axId val="1939994704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1939980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PT" sz="1100" b="1"/>
              <a:t>Qual o nível de satisfação com a sobremesa?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Folha1!$B$1</c:f>
              <c:strCache>
                <c:ptCount val="1"/>
                <c:pt idx="0">
                  <c:v>Nada Satisfeito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Banana</c:v>
                </c:pt>
                <c:pt idx="1">
                  <c:v>Clementina</c:v>
                </c:pt>
                <c:pt idx="2">
                  <c:v>Pera</c:v>
                </c:pt>
                <c:pt idx="3">
                  <c:v>Maça</c:v>
                </c:pt>
                <c:pt idx="4">
                  <c:v>Clementina</c:v>
                </c:pt>
              </c:strCache>
            </c:strRef>
          </c:cat>
          <c:val>
            <c:numRef>
              <c:f>Folha1!$B$2:$B$6</c:f>
              <c:numCache>
                <c:formatCode>General</c:formatCode>
                <c:ptCount val="5"/>
                <c:pt idx="0" formatCode="0.00">
                  <c:v>5.8823529411764705E-2</c:v>
                </c:pt>
                <c:pt idx="1">
                  <c:v>0.16666666666666666</c:v>
                </c:pt>
                <c:pt idx="3">
                  <c:v>0.5</c:v>
                </c:pt>
              </c:numCache>
            </c:numRef>
          </c:val>
        </c:ser>
        <c:ser>
          <c:idx val="1"/>
          <c:order val="1"/>
          <c:tx>
            <c:strRef>
              <c:f>Folha1!$C$1</c:f>
              <c:strCache>
                <c:ptCount val="1"/>
                <c:pt idx="0">
                  <c:v>Pouco Satisfeito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Banana</c:v>
                </c:pt>
                <c:pt idx="1">
                  <c:v>Clementina</c:v>
                </c:pt>
                <c:pt idx="2">
                  <c:v>Pera</c:v>
                </c:pt>
                <c:pt idx="3">
                  <c:v>Maça</c:v>
                </c:pt>
                <c:pt idx="4">
                  <c:v>Clementina</c:v>
                </c:pt>
              </c:strCache>
            </c:strRef>
          </c:cat>
          <c:val>
            <c:numRef>
              <c:f>Folha1!$C$2:$C$6</c:f>
              <c:numCache>
                <c:formatCode>General</c:formatCode>
                <c:ptCount val="5"/>
                <c:pt idx="0" formatCode="0.00">
                  <c:v>0.11764705882352941</c:v>
                </c:pt>
              </c:numCache>
            </c:numRef>
          </c:val>
        </c:ser>
        <c:ser>
          <c:idx val="2"/>
          <c:order val="2"/>
          <c:tx>
            <c:strRef>
              <c:f>Folha1!$D$1</c:f>
              <c:strCache>
                <c:ptCount val="1"/>
                <c:pt idx="0">
                  <c:v>Satisfeito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Banana</c:v>
                </c:pt>
                <c:pt idx="1">
                  <c:v>Clementina</c:v>
                </c:pt>
                <c:pt idx="2">
                  <c:v>Pera</c:v>
                </c:pt>
                <c:pt idx="3">
                  <c:v>Maça</c:v>
                </c:pt>
                <c:pt idx="4">
                  <c:v>Clementina</c:v>
                </c:pt>
              </c:strCache>
            </c:strRef>
          </c:cat>
          <c:val>
            <c:numRef>
              <c:f>Folha1!$D$2:$D$6</c:f>
              <c:numCache>
                <c:formatCode>General</c:formatCode>
                <c:ptCount val="5"/>
                <c:pt idx="0" formatCode="0.00">
                  <c:v>0.35294117647058826</c:v>
                </c:pt>
              </c:numCache>
            </c:numRef>
          </c:val>
        </c:ser>
        <c:ser>
          <c:idx val="3"/>
          <c:order val="3"/>
          <c:tx>
            <c:strRef>
              <c:f>Folha1!$E$1</c:f>
              <c:strCache>
                <c:ptCount val="1"/>
                <c:pt idx="0">
                  <c:v>Muito Satisfeito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Banana</c:v>
                </c:pt>
                <c:pt idx="1">
                  <c:v>Clementina</c:v>
                </c:pt>
                <c:pt idx="2">
                  <c:v>Pera</c:v>
                </c:pt>
                <c:pt idx="3">
                  <c:v>Maça</c:v>
                </c:pt>
                <c:pt idx="4">
                  <c:v>Clementina</c:v>
                </c:pt>
              </c:strCache>
            </c:strRef>
          </c:cat>
          <c:val>
            <c:numRef>
              <c:f>Folha1!$E$2:$E$6</c:f>
              <c:numCache>
                <c:formatCode>General</c:formatCode>
                <c:ptCount val="5"/>
                <c:pt idx="0" formatCode="0.00">
                  <c:v>0.23529411764705882</c:v>
                </c:pt>
                <c:pt idx="1">
                  <c:v>0.33333333333333331</c:v>
                </c:pt>
                <c:pt idx="3">
                  <c:v>0.25</c:v>
                </c:pt>
                <c:pt idx="4">
                  <c:v>1</c:v>
                </c:pt>
              </c:numCache>
            </c:numRef>
          </c:val>
        </c:ser>
        <c:ser>
          <c:idx val="4"/>
          <c:order val="4"/>
          <c:tx>
            <c:strRef>
              <c:f>Folha1!$F$1</c:f>
              <c:strCache>
                <c:ptCount val="1"/>
                <c:pt idx="0">
                  <c:v>Completamente Satisfeito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Banana</c:v>
                </c:pt>
                <c:pt idx="1">
                  <c:v>Clementina</c:v>
                </c:pt>
                <c:pt idx="2">
                  <c:v>Pera</c:v>
                </c:pt>
                <c:pt idx="3">
                  <c:v>Maça</c:v>
                </c:pt>
                <c:pt idx="4">
                  <c:v>Clementina</c:v>
                </c:pt>
              </c:strCache>
            </c:strRef>
          </c:cat>
          <c:val>
            <c:numRef>
              <c:f>Folha1!$F$2:$F$6</c:f>
              <c:numCache>
                <c:formatCode>General</c:formatCode>
                <c:ptCount val="5"/>
                <c:pt idx="0" formatCode="0.00">
                  <c:v>0.23529411764705882</c:v>
                </c:pt>
                <c:pt idx="1">
                  <c:v>0.5</c:v>
                </c:pt>
                <c:pt idx="2">
                  <c:v>1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939980560"/>
        <c:axId val="2000432608"/>
      </c:barChart>
      <c:catAx>
        <c:axId val="193998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2000432608"/>
        <c:crosses val="autoZero"/>
        <c:auto val="1"/>
        <c:lblAlgn val="ctr"/>
        <c:lblOffset val="100"/>
        <c:noMultiLvlLbl val="0"/>
      </c:catAx>
      <c:valAx>
        <c:axId val="2000432608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1939980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PT" sz="1100" b="1"/>
              <a:t>Qual o nível de satisfação com o prato de sopa?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Folha1!$B$1</c:f>
              <c:strCache>
                <c:ptCount val="1"/>
                <c:pt idx="0">
                  <c:v>Nada Satisfeito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Sopa de nabiças</c:v>
                </c:pt>
                <c:pt idx="1">
                  <c:v>Creme de favas</c:v>
                </c:pt>
                <c:pt idx="2">
                  <c:v>Sopa de cenoura e coentros</c:v>
                </c:pt>
                <c:pt idx="3">
                  <c:v>Creme de legumes</c:v>
                </c:pt>
                <c:pt idx="4">
                  <c:v>Sopa de nabo com couve-lombarda</c:v>
                </c:pt>
              </c:strCache>
            </c:strRef>
          </c:cat>
          <c:val>
            <c:numRef>
              <c:f>Folha1!$B$2:$B$6</c:f>
              <c:numCache>
                <c:formatCode>General</c:formatCode>
                <c:ptCount val="5"/>
                <c:pt idx="0">
                  <c:v>0.75</c:v>
                </c:pt>
                <c:pt idx="1">
                  <c:v>0.25</c:v>
                </c:pt>
                <c:pt idx="4" formatCode="mmm\-yy">
                  <c:v>0.35714285714285715</c:v>
                </c:pt>
              </c:numCache>
            </c:numRef>
          </c:val>
        </c:ser>
        <c:ser>
          <c:idx val="1"/>
          <c:order val="1"/>
          <c:tx>
            <c:strRef>
              <c:f>Folha1!$C$1</c:f>
              <c:strCache>
                <c:ptCount val="1"/>
                <c:pt idx="0">
                  <c:v>Pouco Satisfeito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Sopa de nabiças</c:v>
                </c:pt>
                <c:pt idx="1">
                  <c:v>Creme de favas</c:v>
                </c:pt>
                <c:pt idx="2">
                  <c:v>Sopa de cenoura e coentros</c:v>
                </c:pt>
                <c:pt idx="3">
                  <c:v>Creme de legumes</c:v>
                </c:pt>
                <c:pt idx="4">
                  <c:v>Sopa de nabo com couve-lombarda</c:v>
                </c:pt>
              </c:strCache>
            </c:strRef>
          </c:cat>
          <c:val>
            <c:numRef>
              <c:f>Folha1!$C$2:$C$6</c:f>
              <c:numCache>
                <c:formatCode>General</c:formatCode>
                <c:ptCount val="5"/>
                <c:pt idx="1">
                  <c:v>0.25</c:v>
                </c:pt>
                <c:pt idx="3">
                  <c:v>0.4</c:v>
                </c:pt>
                <c:pt idx="4">
                  <c:v>7.1428571428571425E-2</c:v>
                </c:pt>
              </c:numCache>
            </c:numRef>
          </c:val>
        </c:ser>
        <c:ser>
          <c:idx val="2"/>
          <c:order val="2"/>
          <c:tx>
            <c:strRef>
              <c:f>Folha1!$D$1</c:f>
              <c:strCache>
                <c:ptCount val="1"/>
                <c:pt idx="0">
                  <c:v>Satisfeito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Sopa de nabiças</c:v>
                </c:pt>
                <c:pt idx="1">
                  <c:v>Creme de favas</c:v>
                </c:pt>
                <c:pt idx="2">
                  <c:v>Sopa de cenoura e coentros</c:v>
                </c:pt>
                <c:pt idx="3">
                  <c:v>Creme de legumes</c:v>
                </c:pt>
                <c:pt idx="4">
                  <c:v>Sopa de nabo com couve-lombarda</c:v>
                </c:pt>
              </c:strCache>
            </c:strRef>
          </c:cat>
          <c:val>
            <c:numRef>
              <c:f>Folha1!$D$2:$D$6</c:f>
              <c:numCache>
                <c:formatCode>General</c:formatCode>
                <c:ptCount val="5"/>
                <c:pt idx="1">
                  <c:v>0.25</c:v>
                </c:pt>
                <c:pt idx="2">
                  <c:v>1</c:v>
                </c:pt>
                <c:pt idx="4">
                  <c:v>0.21428571428571427</c:v>
                </c:pt>
              </c:numCache>
            </c:numRef>
          </c:val>
        </c:ser>
        <c:ser>
          <c:idx val="3"/>
          <c:order val="3"/>
          <c:tx>
            <c:strRef>
              <c:f>Folha1!$E$1</c:f>
              <c:strCache>
                <c:ptCount val="1"/>
                <c:pt idx="0">
                  <c:v>Muito Satisfeito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Sopa de nabiças</c:v>
                </c:pt>
                <c:pt idx="1">
                  <c:v>Creme de favas</c:v>
                </c:pt>
                <c:pt idx="2">
                  <c:v>Sopa de cenoura e coentros</c:v>
                </c:pt>
                <c:pt idx="3">
                  <c:v>Creme de legumes</c:v>
                </c:pt>
                <c:pt idx="4">
                  <c:v>Sopa de nabo com couve-lombarda</c:v>
                </c:pt>
              </c:strCache>
            </c:strRef>
          </c:cat>
          <c:val>
            <c:numRef>
              <c:f>Folha1!$E$2:$E$6</c:f>
              <c:numCache>
                <c:formatCode>General</c:formatCode>
                <c:ptCount val="5"/>
                <c:pt idx="0">
                  <c:v>0.25</c:v>
                </c:pt>
                <c:pt idx="3">
                  <c:v>0.2</c:v>
                </c:pt>
                <c:pt idx="4" formatCode="mmm\-yy">
                  <c:v>0.21428571428571427</c:v>
                </c:pt>
              </c:numCache>
            </c:numRef>
          </c:val>
        </c:ser>
        <c:ser>
          <c:idx val="4"/>
          <c:order val="4"/>
          <c:tx>
            <c:strRef>
              <c:f>Folha1!$F$1</c:f>
              <c:strCache>
                <c:ptCount val="1"/>
                <c:pt idx="0">
                  <c:v>Completamente Satisfeito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Sopa de nabiças</c:v>
                </c:pt>
                <c:pt idx="1">
                  <c:v>Creme de favas</c:v>
                </c:pt>
                <c:pt idx="2">
                  <c:v>Sopa de cenoura e coentros</c:v>
                </c:pt>
                <c:pt idx="3">
                  <c:v>Creme de legumes</c:v>
                </c:pt>
                <c:pt idx="4">
                  <c:v>Sopa de nabo com couve-lombarda</c:v>
                </c:pt>
              </c:strCache>
            </c:strRef>
          </c:cat>
          <c:val>
            <c:numRef>
              <c:f>Folha1!$F$2:$F$6</c:f>
              <c:numCache>
                <c:formatCode>General</c:formatCode>
                <c:ptCount val="5"/>
                <c:pt idx="1">
                  <c:v>0.25</c:v>
                </c:pt>
                <c:pt idx="3">
                  <c:v>0.4</c:v>
                </c:pt>
                <c:pt idx="4">
                  <c:v>0.14285714285714285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100"/>
        <c:axId val="2000438048"/>
        <c:axId val="2000423360"/>
      </c:barChart>
      <c:catAx>
        <c:axId val="2000438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2000423360"/>
        <c:crosses val="autoZero"/>
        <c:auto val="1"/>
        <c:lblAlgn val="ctr"/>
        <c:lblOffset val="100"/>
        <c:noMultiLvlLbl val="0"/>
      </c:catAx>
      <c:valAx>
        <c:axId val="2000423360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2000438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PT" sz="1100" b="1"/>
              <a:t>Qual o nível de satisfação com o prato principal?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title>
    <c:autoTitleDeleted val="0"/>
    <c:plotArea>
      <c:layout>
        <c:manualLayout>
          <c:layoutTarget val="inner"/>
          <c:xMode val="edge"/>
          <c:yMode val="edge"/>
          <c:x val="0.10764161006214772"/>
          <c:y val="0.15758919572666802"/>
          <c:w val="0.87589554892185983"/>
          <c:h val="0.53187460618017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Folha1!$B$1</c:f>
              <c:strCache>
                <c:ptCount val="1"/>
                <c:pt idx="0">
                  <c:v>Nada Satisfeito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Tofu à Brás</c:v>
                </c:pt>
                <c:pt idx="1">
                  <c:v>Frango de cebolada com arroz de espinafres</c:v>
                </c:pt>
                <c:pt idx="2">
                  <c:v>Massa de peixe com legumes</c:v>
                </c:pt>
                <c:pt idx="3">
                  <c:v>Feijoada de cogumelos com arroz</c:v>
                </c:pt>
                <c:pt idx="4">
                  <c:v>Lombo de porco alentejano com batata e legumes assados</c:v>
                </c:pt>
              </c:strCache>
            </c:strRef>
          </c:cat>
          <c:val>
            <c:numRef>
              <c:f>Folha1!$B$2:$B$6</c:f>
              <c:numCache>
                <c:formatCode>General</c:formatCode>
                <c:ptCount val="5"/>
                <c:pt idx="0">
                  <c:v>0.75</c:v>
                </c:pt>
                <c:pt idx="4">
                  <c:v>0.2857142857142857</c:v>
                </c:pt>
              </c:numCache>
            </c:numRef>
          </c:val>
        </c:ser>
        <c:ser>
          <c:idx val="1"/>
          <c:order val="1"/>
          <c:tx>
            <c:strRef>
              <c:f>Folha1!$C$1</c:f>
              <c:strCache>
                <c:ptCount val="1"/>
                <c:pt idx="0">
                  <c:v>Pouco Satisfeito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Tofu à Brás</c:v>
                </c:pt>
                <c:pt idx="1">
                  <c:v>Frango de cebolada com arroz de espinafres</c:v>
                </c:pt>
                <c:pt idx="2">
                  <c:v>Massa de peixe com legumes</c:v>
                </c:pt>
                <c:pt idx="3">
                  <c:v>Feijoada de cogumelos com arroz</c:v>
                </c:pt>
                <c:pt idx="4">
                  <c:v>Lombo de porco alentejano com batata e legumes assados</c:v>
                </c:pt>
              </c:strCache>
            </c:strRef>
          </c:cat>
          <c:val>
            <c:numRef>
              <c:f>Folha1!$C$2:$C$6</c:f>
              <c:numCache>
                <c:formatCode>General</c:formatCode>
                <c:ptCount val="5"/>
                <c:pt idx="1">
                  <c:v>0.25</c:v>
                </c:pt>
                <c:pt idx="4">
                  <c:v>7.1428571428571425E-2</c:v>
                </c:pt>
              </c:numCache>
            </c:numRef>
          </c:val>
        </c:ser>
        <c:ser>
          <c:idx val="2"/>
          <c:order val="2"/>
          <c:tx>
            <c:strRef>
              <c:f>Folha1!$D$1</c:f>
              <c:strCache>
                <c:ptCount val="1"/>
                <c:pt idx="0">
                  <c:v>Satisfeito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Tofu à Brás</c:v>
                </c:pt>
                <c:pt idx="1">
                  <c:v>Frango de cebolada com arroz de espinafres</c:v>
                </c:pt>
                <c:pt idx="2">
                  <c:v>Massa de peixe com legumes</c:v>
                </c:pt>
                <c:pt idx="3">
                  <c:v>Feijoada de cogumelos com arroz</c:v>
                </c:pt>
                <c:pt idx="4">
                  <c:v>Lombo de porco alentejano com batata e legumes assados</c:v>
                </c:pt>
              </c:strCache>
            </c:strRef>
          </c:cat>
          <c:val>
            <c:numRef>
              <c:f>Folha1!$D$2:$D$6</c:f>
              <c:numCache>
                <c:formatCode>General</c:formatCode>
                <c:ptCount val="5"/>
                <c:pt idx="1">
                  <c:v>0.5</c:v>
                </c:pt>
                <c:pt idx="2">
                  <c:v>1</c:v>
                </c:pt>
                <c:pt idx="4">
                  <c:v>0.21428571428571427</c:v>
                </c:pt>
              </c:numCache>
            </c:numRef>
          </c:val>
        </c:ser>
        <c:ser>
          <c:idx val="3"/>
          <c:order val="3"/>
          <c:tx>
            <c:strRef>
              <c:f>Folha1!$E$1</c:f>
              <c:strCache>
                <c:ptCount val="1"/>
                <c:pt idx="0">
                  <c:v>Muito Satisfeito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Tofu à Brás</c:v>
                </c:pt>
                <c:pt idx="1">
                  <c:v>Frango de cebolada com arroz de espinafres</c:v>
                </c:pt>
                <c:pt idx="2">
                  <c:v>Massa de peixe com legumes</c:v>
                </c:pt>
                <c:pt idx="3">
                  <c:v>Feijoada de cogumelos com arroz</c:v>
                </c:pt>
                <c:pt idx="4">
                  <c:v>Lombo de porco alentejano com batata e legumes assados</c:v>
                </c:pt>
              </c:strCache>
            </c:strRef>
          </c:cat>
          <c:val>
            <c:numRef>
              <c:f>Folha1!$E$2:$E$6</c:f>
              <c:numCache>
                <c:formatCode>General</c:formatCode>
                <c:ptCount val="5"/>
                <c:pt idx="0">
                  <c:v>0.25</c:v>
                </c:pt>
                <c:pt idx="3">
                  <c:v>0.4</c:v>
                </c:pt>
                <c:pt idx="4">
                  <c:v>0.2857142857142857</c:v>
                </c:pt>
              </c:numCache>
            </c:numRef>
          </c:val>
        </c:ser>
        <c:ser>
          <c:idx val="4"/>
          <c:order val="4"/>
          <c:tx>
            <c:strRef>
              <c:f>Folha1!$F$1</c:f>
              <c:strCache>
                <c:ptCount val="1"/>
                <c:pt idx="0">
                  <c:v>Completamente Satisfeito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Tofu à Brás</c:v>
                </c:pt>
                <c:pt idx="1">
                  <c:v>Frango de cebolada com arroz de espinafres</c:v>
                </c:pt>
                <c:pt idx="2">
                  <c:v>Massa de peixe com legumes</c:v>
                </c:pt>
                <c:pt idx="3">
                  <c:v>Feijoada de cogumelos com arroz</c:v>
                </c:pt>
                <c:pt idx="4">
                  <c:v>Lombo de porco alentejano com batata e legumes assados</c:v>
                </c:pt>
              </c:strCache>
            </c:strRef>
          </c:cat>
          <c:val>
            <c:numRef>
              <c:f>Folha1!$F$2:$F$6</c:f>
              <c:numCache>
                <c:formatCode>General</c:formatCode>
                <c:ptCount val="5"/>
                <c:pt idx="1">
                  <c:v>0.25</c:v>
                </c:pt>
                <c:pt idx="3">
                  <c:v>0.6</c:v>
                </c:pt>
                <c:pt idx="4">
                  <c:v>0.14285714285714285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00424992"/>
        <c:axId val="2000435872"/>
      </c:barChart>
      <c:catAx>
        <c:axId val="200042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2000435872"/>
        <c:crosses val="autoZero"/>
        <c:auto val="1"/>
        <c:lblAlgn val="ctr"/>
        <c:lblOffset val="100"/>
        <c:noMultiLvlLbl val="0"/>
      </c:catAx>
      <c:valAx>
        <c:axId val="2000435872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2000424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t-PT" sz="1100" b="1"/>
              <a:t>Qual o nível de satisfação com a sobremesa?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Folha1!$B$1</c:f>
              <c:strCache>
                <c:ptCount val="1"/>
                <c:pt idx="0">
                  <c:v>Nada Satisfeito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Kiwi</c:v>
                </c:pt>
                <c:pt idx="1">
                  <c:v>Banana</c:v>
                </c:pt>
                <c:pt idx="2">
                  <c:v>Laranja</c:v>
                </c:pt>
                <c:pt idx="3">
                  <c:v>Tangerina</c:v>
                </c:pt>
                <c:pt idx="4">
                  <c:v>Salada de fruta</c:v>
                </c:pt>
              </c:strCache>
            </c:strRef>
          </c:cat>
          <c:val>
            <c:numRef>
              <c:f>Folha1!$B$2:$B$6</c:f>
              <c:numCache>
                <c:formatCode>General</c:formatCode>
                <c:ptCount val="5"/>
                <c:pt idx="0">
                  <c:v>0.5</c:v>
                </c:pt>
                <c:pt idx="4">
                  <c:v>0.14285714285714285</c:v>
                </c:pt>
              </c:numCache>
            </c:numRef>
          </c:val>
        </c:ser>
        <c:ser>
          <c:idx val="1"/>
          <c:order val="1"/>
          <c:tx>
            <c:strRef>
              <c:f>Folha1!$C$1</c:f>
              <c:strCache>
                <c:ptCount val="1"/>
                <c:pt idx="0">
                  <c:v>Pouco Satisfeito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Kiwi</c:v>
                </c:pt>
                <c:pt idx="1">
                  <c:v>Banana</c:v>
                </c:pt>
                <c:pt idx="2">
                  <c:v>Laranja</c:v>
                </c:pt>
                <c:pt idx="3">
                  <c:v>Tangerina</c:v>
                </c:pt>
                <c:pt idx="4">
                  <c:v>Salada de fruta</c:v>
                </c:pt>
              </c:strCache>
            </c:strRef>
          </c:cat>
          <c:val>
            <c:numRef>
              <c:f>Folha1!$C$2:$C$6</c:f>
              <c:numCache>
                <c:formatCode>General</c:formatCode>
                <c:ptCount val="5"/>
                <c:pt idx="2">
                  <c:v>1</c:v>
                </c:pt>
                <c:pt idx="4">
                  <c:v>0.14285714285714285</c:v>
                </c:pt>
              </c:numCache>
            </c:numRef>
          </c:val>
        </c:ser>
        <c:ser>
          <c:idx val="2"/>
          <c:order val="2"/>
          <c:tx>
            <c:strRef>
              <c:f>Folha1!$D$1</c:f>
              <c:strCache>
                <c:ptCount val="1"/>
                <c:pt idx="0">
                  <c:v>Satisfeito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Kiwi</c:v>
                </c:pt>
                <c:pt idx="1">
                  <c:v>Banana</c:v>
                </c:pt>
                <c:pt idx="2">
                  <c:v>Laranja</c:v>
                </c:pt>
                <c:pt idx="3">
                  <c:v>Tangerina</c:v>
                </c:pt>
                <c:pt idx="4">
                  <c:v>Salada de fruta</c:v>
                </c:pt>
              </c:strCache>
            </c:strRef>
          </c:cat>
          <c:val>
            <c:numRef>
              <c:f>Folha1!$D$2:$D$6</c:f>
              <c:numCache>
                <c:formatCode>General</c:formatCode>
                <c:ptCount val="5"/>
                <c:pt idx="0">
                  <c:v>0.25</c:v>
                </c:pt>
                <c:pt idx="1">
                  <c:v>0.75</c:v>
                </c:pt>
                <c:pt idx="3">
                  <c:v>0.4</c:v>
                </c:pt>
                <c:pt idx="4">
                  <c:v>0.14285714285714285</c:v>
                </c:pt>
              </c:numCache>
            </c:numRef>
          </c:val>
        </c:ser>
        <c:ser>
          <c:idx val="3"/>
          <c:order val="3"/>
          <c:tx>
            <c:strRef>
              <c:f>Folha1!$E$1</c:f>
              <c:strCache>
                <c:ptCount val="1"/>
                <c:pt idx="0">
                  <c:v>Muito Satisfeito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Kiwi</c:v>
                </c:pt>
                <c:pt idx="1">
                  <c:v>Banana</c:v>
                </c:pt>
                <c:pt idx="2">
                  <c:v>Laranja</c:v>
                </c:pt>
                <c:pt idx="3">
                  <c:v>Tangerina</c:v>
                </c:pt>
                <c:pt idx="4">
                  <c:v>Salada de fruta</c:v>
                </c:pt>
              </c:strCache>
            </c:strRef>
          </c:cat>
          <c:val>
            <c:numRef>
              <c:f>Folha1!$E$2:$E$6</c:f>
              <c:numCache>
                <c:formatCode>General</c:formatCode>
                <c:ptCount val="5"/>
                <c:pt idx="0">
                  <c:v>0.25</c:v>
                </c:pt>
                <c:pt idx="3">
                  <c:v>0.4</c:v>
                </c:pt>
                <c:pt idx="4">
                  <c:v>0.14285714285714285</c:v>
                </c:pt>
              </c:numCache>
            </c:numRef>
          </c:val>
        </c:ser>
        <c:ser>
          <c:idx val="4"/>
          <c:order val="4"/>
          <c:tx>
            <c:strRef>
              <c:f>Folha1!$F$1</c:f>
              <c:strCache>
                <c:ptCount val="1"/>
                <c:pt idx="0">
                  <c:v>Completamente Satisfeito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Folha1!$A$2:$A$6</c:f>
              <c:strCache>
                <c:ptCount val="5"/>
                <c:pt idx="0">
                  <c:v>Kiwi</c:v>
                </c:pt>
                <c:pt idx="1">
                  <c:v>Banana</c:v>
                </c:pt>
                <c:pt idx="2">
                  <c:v>Laranja</c:v>
                </c:pt>
                <c:pt idx="3">
                  <c:v>Tangerina</c:v>
                </c:pt>
                <c:pt idx="4">
                  <c:v>Salada de fruta</c:v>
                </c:pt>
              </c:strCache>
            </c:strRef>
          </c:cat>
          <c:val>
            <c:numRef>
              <c:f>Folha1!$F$2:$F$6</c:f>
              <c:numCache>
                <c:formatCode>General</c:formatCode>
                <c:ptCount val="5"/>
                <c:pt idx="1">
                  <c:v>0.25</c:v>
                </c:pt>
                <c:pt idx="3">
                  <c:v>0.2</c:v>
                </c:pt>
                <c:pt idx="4">
                  <c:v>0.42857142857142855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2000427168"/>
        <c:axId val="2000430976"/>
      </c:barChart>
      <c:catAx>
        <c:axId val="2000427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2000430976"/>
        <c:crosses val="autoZero"/>
        <c:auto val="1"/>
        <c:lblAlgn val="ctr"/>
        <c:lblOffset val="100"/>
        <c:noMultiLvlLbl val="0"/>
      </c:catAx>
      <c:valAx>
        <c:axId val="2000430976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2000427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P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Folha1!$B$1</c:f>
              <c:strCache>
                <c:ptCount val="1"/>
                <c:pt idx="0">
                  <c:v>Sopa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93B4863D-08F0-46FB-9B42-67BCFF0AE040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4257257B-8037-4336-8F23-D72CB5CD5DF2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Folha1!$A$2:$A$3</c:f>
              <c:strCache>
                <c:ptCount val="2"/>
                <c:pt idx="0">
                  <c:v>Semana anterior ao projeto-piloto</c:v>
                </c:pt>
                <c:pt idx="1">
                  <c:v>Semana do projeto-piloto</c:v>
                </c:pt>
              </c:strCache>
            </c:strRef>
          </c:cat>
          <c:val>
            <c:numRef>
              <c:f>Folha1!$B$2:$B$3</c:f>
              <c:numCache>
                <c:formatCode>General</c:formatCode>
                <c:ptCount val="2"/>
                <c:pt idx="0">
                  <c:v>11.2</c:v>
                </c:pt>
                <c:pt idx="1">
                  <c:v>26.8</c:v>
                </c:pt>
              </c:numCache>
            </c:numRef>
          </c:val>
        </c:ser>
        <c:ser>
          <c:idx val="1"/>
          <c:order val="1"/>
          <c:tx>
            <c:strRef>
              <c:f>Folha1!$C$1</c:f>
              <c:strCache>
                <c:ptCount val="1"/>
                <c:pt idx="0">
                  <c:v>Prato Principal</c:v>
                </c:pt>
              </c:strCache>
            </c:strRef>
          </c:tx>
          <c:spPr>
            <a:solidFill>
              <a:schemeClr val="accent4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49599037-DA52-4692-A847-AAED35C5D061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8720204F-EB8F-47A7-AC22-921AACA77AAE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Folha1!$A$2:$A$3</c:f>
              <c:strCache>
                <c:ptCount val="2"/>
                <c:pt idx="0">
                  <c:v>Semana anterior ao projeto-piloto</c:v>
                </c:pt>
                <c:pt idx="1">
                  <c:v>Semana do projeto-piloto</c:v>
                </c:pt>
              </c:strCache>
            </c:strRef>
          </c:cat>
          <c:val>
            <c:numRef>
              <c:f>Folha1!$C$2:$C$3</c:f>
              <c:numCache>
                <c:formatCode>General</c:formatCode>
                <c:ptCount val="2"/>
                <c:pt idx="0">
                  <c:v>68.8</c:v>
                </c:pt>
                <c:pt idx="1">
                  <c:v>95.3</c:v>
                </c:pt>
              </c:numCache>
            </c:numRef>
          </c:val>
        </c:ser>
        <c:ser>
          <c:idx val="2"/>
          <c:order val="2"/>
          <c:tx>
            <c:strRef>
              <c:f>Folha1!$D$1</c:f>
              <c:strCache>
                <c:ptCount val="1"/>
                <c:pt idx="0">
                  <c:v>Salada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55F284D1-01F4-4B8D-BE46-7841087A5450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fld id="{249A18B5-3470-43EE-8E83-F3E63A3CF528}" type="VALUE">
                      <a:rPr lang="en-US"/>
                      <a:pPr/>
                      <a:t>[VALOR]</a:t>
                    </a:fld>
                    <a:r>
                      <a:rPr lang="en-US"/>
                      <a:t> Kg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PT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Folha1!$A$2:$A$3</c:f>
              <c:strCache>
                <c:ptCount val="2"/>
                <c:pt idx="0">
                  <c:v>Semana anterior ao projeto-piloto</c:v>
                </c:pt>
                <c:pt idx="1">
                  <c:v>Semana do projeto-piloto</c:v>
                </c:pt>
              </c:strCache>
            </c:strRef>
          </c:cat>
          <c:val>
            <c:numRef>
              <c:f>Folha1!$D$2:$D$3</c:f>
              <c:numCache>
                <c:formatCode>General</c:formatCode>
                <c:ptCount val="2"/>
                <c:pt idx="0">
                  <c:v>3.3</c:v>
                </c:pt>
                <c:pt idx="1">
                  <c:v>1.5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000433152"/>
        <c:axId val="2000424448"/>
      </c:barChart>
      <c:catAx>
        <c:axId val="2000433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120" normalizeH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t-PT"/>
          </a:p>
        </c:txPr>
        <c:crossAx val="2000424448"/>
        <c:crosses val="autoZero"/>
        <c:auto val="1"/>
        <c:lblAlgn val="ctr"/>
        <c:lblOffset val="100"/>
        <c:noMultiLvlLbl val="0"/>
      </c:catAx>
      <c:valAx>
        <c:axId val="2000424448"/>
        <c:scaling>
          <c:orientation val="minMax"/>
          <c:max val="125"/>
          <c:min val="0"/>
        </c:scaling>
        <c:delete val="1"/>
        <c:axPos val="l"/>
        <c:numFmt formatCode="General" sourceLinked="1"/>
        <c:majorTickMark val="none"/>
        <c:minorTickMark val="none"/>
        <c:tickLblPos val="nextTo"/>
        <c:crossAx val="200043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t-PT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t-PT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Referência Numérica" Version="1987">
  <b:Source>
    <b:Tag>Ass17</b:Tag>
    <b:SourceType>Book</b:SourceType>
    <b:Guid>{5539FFFF-3801-4100-B0C3-1C0335764BCF}</b:Guid>
    <b:Title>Alimentar o futuro: uma reflexão sobre sustentabilidade alimentar</b:Title>
    <b:Year>2017</b:Year>
    <b:City>Porto</b:City>
    <b:Publisher>Associação Portuguesa de Nutrição. </b:Publisher>
    <b:RefOrder>1</b:RefOrder>
  </b:Source>
</b:Sources>
</file>

<file path=customXml/itemProps1.xml><?xml version="1.0" encoding="utf-8"?>
<ds:datastoreItem xmlns:ds="http://schemas.openxmlformats.org/officeDocument/2006/customXml" ds:itemID="{A7377370-E5B2-409C-8FD0-A1EA17965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B92B715A.dotm</Template>
  <TotalTime>4197</TotalTime>
  <Pages>46</Pages>
  <Words>6800</Words>
  <Characters>36724</Characters>
  <Application>Microsoft Office Word</Application>
  <DocSecurity>0</DocSecurity>
  <Lines>306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Monteiro</dc:creator>
  <cp:keywords/>
  <dc:description/>
  <cp:lastModifiedBy>Deborah Monteiro</cp:lastModifiedBy>
  <cp:revision>64</cp:revision>
  <dcterms:created xsi:type="dcterms:W3CDTF">2024-05-13T10:40:00Z</dcterms:created>
  <dcterms:modified xsi:type="dcterms:W3CDTF">2024-06-27T15:32:00Z</dcterms:modified>
</cp:coreProperties>
</file>